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6B261" w14:textId="77777777" w:rsidR="006E3859" w:rsidRDefault="000F1300" w:rsidP="004C7B6E">
      <w:pPr>
        <w:pStyle w:val="Caption"/>
        <w:ind w:right="708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29AF22" wp14:editId="07777777">
            <wp:simplePos x="0" y="0"/>
            <wp:positionH relativeFrom="column">
              <wp:posOffset>-177165</wp:posOffset>
            </wp:positionH>
            <wp:positionV relativeFrom="paragraph">
              <wp:posOffset>-154940</wp:posOffset>
            </wp:positionV>
            <wp:extent cx="986790" cy="102806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59">
        <w:t>Oxfordshire County Council</w:t>
      </w:r>
    </w:p>
    <w:p w14:paraId="2204514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Community Primary School</w:t>
      </w:r>
    </w:p>
    <w:p w14:paraId="713E7E38" w14:textId="77777777" w:rsidR="006E3859" w:rsidRPr="002B3C32" w:rsidRDefault="00BE7002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The Windmill Community Nursery</w:t>
      </w:r>
    </w:p>
    <w:p w14:paraId="62685BD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  Chinnor   Oxfordshire   OX39 4RF</w:t>
      </w:r>
    </w:p>
    <w:p w14:paraId="4FE12B96" w14:textId="77777777" w:rsidR="0098660E" w:rsidRDefault="0098660E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Head </w:t>
      </w:r>
      <w:proofErr w:type="gramStart"/>
      <w:r>
        <w:rPr>
          <w:rFonts w:ascii="Book Antiqua" w:hAnsi="Book Antiqua"/>
          <w:b/>
        </w:rPr>
        <w:t>Teacher  Miss</w:t>
      </w:r>
      <w:proofErr w:type="gramEnd"/>
      <w:r>
        <w:rPr>
          <w:rFonts w:ascii="Book Antiqua" w:hAnsi="Book Antiqua"/>
          <w:b/>
        </w:rPr>
        <w:t xml:space="preserve"> Tineke van der Ploeg</w:t>
      </w:r>
    </w:p>
    <w:p w14:paraId="6B98BC6B" w14:textId="77777777" w:rsidR="0098660E" w:rsidRDefault="006E3859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Telephone/fax 0184</w:t>
      </w:r>
      <w:r w:rsidR="0098660E">
        <w:rPr>
          <w:rFonts w:ascii="Book Antiqua" w:hAnsi="Book Antiqua"/>
          <w:b/>
        </w:rPr>
        <w:t>4 352106</w:t>
      </w:r>
    </w:p>
    <w:p w14:paraId="072DDE93" w14:textId="77777777" w:rsidR="006E3859" w:rsidRDefault="006E3859" w:rsidP="0098660E">
      <w:pPr>
        <w:ind w:right="708"/>
        <w:jc w:val="center"/>
        <w:rPr>
          <w:rFonts w:ascii="Arial" w:hAnsi="Arial"/>
          <w:b/>
        </w:rPr>
      </w:pPr>
      <w:proofErr w:type="gramStart"/>
      <w:r w:rsidRPr="0BB12BCE">
        <w:rPr>
          <w:rFonts w:ascii="Arial" w:hAnsi="Arial"/>
          <w:b/>
          <w:bCs/>
        </w:rPr>
        <w:t>e-mail</w:t>
      </w:r>
      <w:proofErr w:type="gramEnd"/>
      <w:r w:rsidRPr="0BB12BCE">
        <w:rPr>
          <w:rFonts w:ascii="Arial" w:hAnsi="Arial"/>
          <w:b/>
          <w:bCs/>
        </w:rPr>
        <w:t xml:space="preserve"> </w:t>
      </w:r>
      <w:hyperlink r:id="rId9">
        <w:r w:rsidRPr="0BB12BCE">
          <w:rPr>
            <w:rStyle w:val="Hyperlink"/>
            <w:b/>
            <w:bCs/>
            <w:u w:val="none"/>
          </w:rPr>
          <w:t>office.2465@mill-lane.oxon.sch.uk</w:t>
        </w:r>
      </w:hyperlink>
    </w:p>
    <w:p w14:paraId="5EA36FB6" w14:textId="654A9033" w:rsidR="0BB12BCE" w:rsidRDefault="0BB12BCE" w:rsidP="0BB12BCE">
      <w:pPr>
        <w:ind w:right="708"/>
        <w:jc w:val="center"/>
        <w:rPr>
          <w:b/>
          <w:bCs/>
        </w:rPr>
      </w:pPr>
    </w:p>
    <w:p w14:paraId="7D2AD9D0" w14:textId="5557BB6E" w:rsidR="0BB12BCE" w:rsidRDefault="006F39D5" w:rsidP="0BB12BCE">
      <w:pPr>
        <w:ind w:right="708"/>
        <w:jc w:val="center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114300" distR="114300" wp14:anchorId="21BE5403" wp14:editId="59D8A73A">
                <wp:extent cx="3638550" cy="171450"/>
                <wp:effectExtent l="0" t="0" r="0" b="0"/>
                <wp:docPr id="154726153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DE3C5" w14:textId="77777777" w:rsidR="006F39D5" w:rsidRPr="006F39D5" w:rsidRDefault="006F39D5" w:rsidP="006F39D5">
                            <w:pPr>
                              <w:jc w:val="center"/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9D5"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21BE5403">
                <v:stroke joinstyle="miter"/>
                <v:path gradientshapeok="t" o:connecttype="rect"/>
              </v:shapetype>
              <v:shape id="WordArt 4" style="width:286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">
                <o:lock v:ext="edit" shapetype="t"/>
                <v:textbox style="mso-fit-shape-to-text:t">
                  <w:txbxContent>
                    <w:p w:rsidRPr="006F39D5" w:rsidR="006F39D5" w:rsidP="006F39D5" w:rsidRDefault="006F39D5" w14:paraId="043DE3C5" w14:textId="77777777">
                      <w:pPr>
                        <w:jc w:val="center"/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39D5"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C71CB3" w14:textId="77777777" w:rsidR="00375D1D" w:rsidRDefault="00375D1D" w:rsidP="5C395662">
      <w:pPr>
        <w:ind w:right="708"/>
        <w:jc w:val="center"/>
        <w:rPr>
          <w:rFonts w:ascii="Arial" w:hAnsi="Arial"/>
          <w:b/>
          <w:bCs/>
        </w:rPr>
      </w:pPr>
    </w:p>
    <w:p w14:paraId="7BE0EA90" w14:textId="3F7FD5EE" w:rsidR="0069002F" w:rsidRPr="00AA3DEF" w:rsidRDefault="591E53FE" w:rsidP="006F39D5">
      <w:pPr>
        <w:ind w:right="708"/>
        <w:jc w:val="center"/>
        <w:rPr>
          <w:rFonts w:ascii="Calibri" w:hAnsi="Calibri" w:cs="Calibri"/>
          <w:sz w:val="24"/>
          <w:szCs w:val="24"/>
        </w:rPr>
      </w:pPr>
      <w:r w:rsidRPr="0B4C2C4C">
        <w:rPr>
          <w:rFonts w:ascii="Book Antiqua" w:hAnsi="Book Antiqua"/>
          <w:sz w:val="24"/>
          <w:szCs w:val="24"/>
        </w:rPr>
        <w:t xml:space="preserve"> </w:t>
      </w:r>
      <w:r w:rsidR="0069002F" w:rsidRPr="0B4C2C4C">
        <w:rPr>
          <w:rFonts w:ascii="Calibri" w:hAnsi="Calibri" w:cs="Calibri"/>
          <w:sz w:val="24"/>
          <w:szCs w:val="24"/>
        </w:rPr>
        <w:t xml:space="preserve">                                                    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           </w:t>
      </w:r>
      <w:r w:rsidR="00BF43FA" w:rsidRPr="0B4C2C4C">
        <w:rPr>
          <w:rFonts w:ascii="Calibri" w:hAnsi="Calibri" w:cs="Calibri"/>
          <w:sz w:val="24"/>
          <w:szCs w:val="24"/>
        </w:rPr>
        <w:t xml:space="preserve">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     </w:t>
      </w:r>
      <w:r w:rsidR="0EE192B3" w:rsidRPr="0B4C2C4C">
        <w:rPr>
          <w:rFonts w:ascii="Calibri" w:hAnsi="Calibri" w:cs="Calibri"/>
          <w:sz w:val="24"/>
          <w:szCs w:val="24"/>
        </w:rPr>
        <w:t xml:space="preserve">    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</w:t>
      </w:r>
      <w:r w:rsidR="00BF43FA" w:rsidRPr="0B4C2C4C">
        <w:rPr>
          <w:rFonts w:ascii="Calibri" w:hAnsi="Calibri" w:cs="Calibri"/>
          <w:sz w:val="24"/>
          <w:szCs w:val="24"/>
        </w:rPr>
        <w:t xml:space="preserve"> </w:t>
      </w:r>
      <w:r w:rsidR="00394EAF" w:rsidRPr="0B4C2C4C">
        <w:rPr>
          <w:rFonts w:ascii="Calibri" w:hAnsi="Calibri" w:cs="Calibri"/>
          <w:sz w:val="24"/>
          <w:szCs w:val="24"/>
        </w:rPr>
        <w:t>T</w:t>
      </w:r>
      <w:r w:rsidR="42F44107" w:rsidRPr="0B4C2C4C">
        <w:rPr>
          <w:rFonts w:ascii="Calibri" w:hAnsi="Calibri" w:cs="Calibri"/>
          <w:sz w:val="24"/>
          <w:szCs w:val="24"/>
        </w:rPr>
        <w:t>uesday 21</w:t>
      </w:r>
      <w:r w:rsidR="42F44107" w:rsidRPr="0B4C2C4C">
        <w:rPr>
          <w:rFonts w:ascii="Calibri" w:hAnsi="Calibri" w:cs="Calibri"/>
          <w:sz w:val="24"/>
          <w:szCs w:val="24"/>
          <w:vertAlign w:val="superscript"/>
        </w:rPr>
        <w:t>st</w:t>
      </w:r>
      <w:r w:rsidR="00394EAF" w:rsidRPr="0B4C2C4C">
        <w:rPr>
          <w:rFonts w:ascii="Calibri" w:hAnsi="Calibri" w:cs="Calibri"/>
          <w:sz w:val="24"/>
          <w:szCs w:val="24"/>
        </w:rPr>
        <w:t xml:space="preserve"> </w:t>
      </w:r>
      <w:r w:rsidR="4461E116" w:rsidRPr="0B4C2C4C">
        <w:rPr>
          <w:rFonts w:ascii="Calibri" w:hAnsi="Calibri" w:cs="Calibri"/>
          <w:sz w:val="24"/>
          <w:szCs w:val="24"/>
        </w:rPr>
        <w:t>Febr</w:t>
      </w:r>
      <w:r w:rsidR="00394EAF" w:rsidRPr="0B4C2C4C">
        <w:rPr>
          <w:rFonts w:ascii="Calibri" w:hAnsi="Calibri" w:cs="Calibri"/>
          <w:sz w:val="24"/>
          <w:szCs w:val="24"/>
        </w:rPr>
        <w:t>uary 2023</w:t>
      </w:r>
    </w:p>
    <w:p w14:paraId="0DFAE634" w14:textId="77777777" w:rsidR="0069002F" w:rsidRPr="00AA3DEF" w:rsidRDefault="0069002F" w:rsidP="00382BA7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 xml:space="preserve">  </w:t>
      </w:r>
    </w:p>
    <w:p w14:paraId="71E1DEA0" w14:textId="77777777" w:rsidR="0069002F" w:rsidRPr="00AA3DEF" w:rsidRDefault="0069002F" w:rsidP="00375D1D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>Dear Parents / Carers,</w:t>
      </w:r>
    </w:p>
    <w:p w14:paraId="02EB378F" w14:textId="77777777" w:rsidR="0069002F" w:rsidRPr="00AA3DEF" w:rsidRDefault="0069002F" w:rsidP="00375D1D">
      <w:pPr>
        <w:ind w:right="708"/>
        <w:rPr>
          <w:rFonts w:ascii="Calibri" w:hAnsi="Calibri" w:cs="Calibri"/>
          <w:color w:val="FF0000"/>
          <w:sz w:val="24"/>
          <w:szCs w:val="24"/>
        </w:rPr>
      </w:pPr>
    </w:p>
    <w:p w14:paraId="5D5ED993" w14:textId="11433302" w:rsidR="00394EAF" w:rsidRPr="00394EAF" w:rsidRDefault="7FEE09E2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  <w:r w:rsidRPr="297C06CB">
        <w:rPr>
          <w:rFonts w:ascii="Calibri" w:hAnsi="Calibri" w:cs="Calibri"/>
        </w:rPr>
        <w:t>This year seems to be flying by; it is hard to believe we are already halfway through the year.</w:t>
      </w:r>
      <w:r w:rsidR="69B0D2D8" w:rsidRPr="297C06CB">
        <w:rPr>
          <w:rFonts w:ascii="Calibri" w:hAnsi="Calibri" w:cs="Calibri"/>
        </w:rPr>
        <w:t xml:space="preserve"> The second half of the year promises to be a lot of fun with a range of events and activities already planned. The Year 6 wil</w:t>
      </w:r>
      <w:r w:rsidR="554C4017" w:rsidRPr="297C06CB">
        <w:rPr>
          <w:rFonts w:ascii="Calibri" w:hAnsi="Calibri" w:cs="Calibri"/>
        </w:rPr>
        <w:t>l be off on their residential at the end of this term and the Year 4 will camp out on the school field with survival activities in Term 6</w:t>
      </w:r>
      <w:r w:rsidR="4BC0AB6C" w:rsidRPr="297C06CB">
        <w:rPr>
          <w:rFonts w:ascii="Calibri" w:hAnsi="Calibri" w:cs="Calibri"/>
        </w:rPr>
        <w:t>. The Year 4 are also visiting the Birmingham</w:t>
      </w:r>
      <w:r w:rsidR="6F9A6778" w:rsidRPr="297C06CB">
        <w:rPr>
          <w:rFonts w:ascii="Calibri" w:hAnsi="Calibri" w:cs="Calibri"/>
        </w:rPr>
        <w:t xml:space="preserve"> </w:t>
      </w:r>
      <w:proofErr w:type="spellStart"/>
      <w:r w:rsidR="6F9A6778" w:rsidRPr="297C06CB">
        <w:rPr>
          <w:rFonts w:ascii="Calibri" w:hAnsi="Calibri" w:cs="Calibri"/>
        </w:rPr>
        <w:t>Sealife</w:t>
      </w:r>
      <w:proofErr w:type="spellEnd"/>
      <w:r w:rsidR="6F9A6778" w:rsidRPr="297C06CB">
        <w:rPr>
          <w:rFonts w:ascii="Calibri" w:hAnsi="Calibri" w:cs="Calibri"/>
        </w:rPr>
        <w:t xml:space="preserve"> Centre at the end of this term whilst today the Year 3 are visiting the Living Rainforest</w:t>
      </w:r>
      <w:r w:rsidR="490A75CF" w:rsidRPr="297C06CB">
        <w:rPr>
          <w:rFonts w:ascii="Calibri" w:hAnsi="Calibri" w:cs="Calibri"/>
        </w:rPr>
        <w:t>. This year we will also be holding our usual book week with dressing up as a book character on World Book Da</w:t>
      </w:r>
      <w:r w:rsidR="0D91BF43" w:rsidRPr="297C06CB">
        <w:rPr>
          <w:rFonts w:ascii="Calibri" w:hAnsi="Calibri" w:cs="Calibri"/>
        </w:rPr>
        <w:t>y (Thursday 2</w:t>
      </w:r>
      <w:r w:rsidR="0D91BF43" w:rsidRPr="0B4C2C4C">
        <w:rPr>
          <w:rFonts w:ascii="Calibri" w:hAnsi="Calibri" w:cs="Calibri"/>
          <w:vertAlign w:val="superscript"/>
        </w:rPr>
        <w:t>nd</w:t>
      </w:r>
      <w:r w:rsidR="0D91BF43" w:rsidRPr="297C06CB">
        <w:rPr>
          <w:rFonts w:ascii="Calibri" w:hAnsi="Calibri" w:cs="Calibri"/>
        </w:rPr>
        <w:t xml:space="preserve"> March), as well as a Science Week and Sports Week.</w:t>
      </w:r>
    </w:p>
    <w:p w14:paraId="28482986" w14:textId="3968477B" w:rsidR="00394EAF" w:rsidRPr="00394EAF" w:rsidRDefault="00394EAF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</w:p>
    <w:p w14:paraId="5390E718" w14:textId="68D493FA" w:rsidR="00394EAF" w:rsidRPr="00394EAF" w:rsidRDefault="0D91BF43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  <w:r w:rsidRPr="0B4C2C4C">
        <w:rPr>
          <w:rFonts w:ascii="Calibri" w:hAnsi="Calibri" w:cs="Calibri"/>
          <w:b/>
          <w:bCs/>
        </w:rPr>
        <w:t>Staffing</w:t>
      </w:r>
    </w:p>
    <w:p w14:paraId="0AFC4134" w14:textId="1FA67960" w:rsidR="00394EAF" w:rsidRPr="00394EAF" w:rsidRDefault="0D91BF43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  <w:r w:rsidRPr="0B4C2C4C">
        <w:rPr>
          <w:rFonts w:ascii="Calibri" w:hAnsi="Calibri" w:cs="Calibri"/>
        </w:rPr>
        <w:t xml:space="preserve">I am pleased to announce that Mrs </w:t>
      </w:r>
      <w:proofErr w:type="spellStart"/>
      <w:r w:rsidRPr="0B4C2C4C">
        <w:rPr>
          <w:rFonts w:ascii="Calibri" w:hAnsi="Calibri" w:cs="Calibri"/>
        </w:rPr>
        <w:t>Redrup</w:t>
      </w:r>
      <w:proofErr w:type="spellEnd"/>
      <w:r w:rsidRPr="0B4C2C4C">
        <w:rPr>
          <w:rFonts w:ascii="Calibri" w:hAnsi="Calibri" w:cs="Calibri"/>
        </w:rPr>
        <w:t xml:space="preserve"> is expecting her 2</w:t>
      </w:r>
      <w:r w:rsidRPr="0B4C2C4C">
        <w:rPr>
          <w:rFonts w:ascii="Calibri" w:hAnsi="Calibri" w:cs="Calibri"/>
          <w:vertAlign w:val="superscript"/>
        </w:rPr>
        <w:t>nd</w:t>
      </w:r>
      <w:r w:rsidRPr="0B4C2C4C">
        <w:rPr>
          <w:rFonts w:ascii="Calibri" w:hAnsi="Calibri" w:cs="Calibri"/>
        </w:rPr>
        <w:t xml:space="preserve"> child; unfortunately, this does mean that she will be going on maternity leave at the end of this term. </w:t>
      </w:r>
      <w:r w:rsidR="1724844C" w:rsidRPr="0B4C2C4C">
        <w:rPr>
          <w:rFonts w:ascii="Calibri" w:hAnsi="Calibri" w:cs="Calibri"/>
        </w:rPr>
        <w:t xml:space="preserve">Fortunately, Mr Thompson will move to teaching Class 2 full time so the </w:t>
      </w:r>
      <w:r w:rsidR="70B47539" w:rsidRPr="0B4C2C4C">
        <w:rPr>
          <w:rFonts w:ascii="Calibri" w:hAnsi="Calibri" w:cs="Calibri"/>
        </w:rPr>
        <w:t xml:space="preserve">children will continue to be taught by a familiar adult. </w:t>
      </w:r>
      <w:r w:rsidR="29082D7F" w:rsidRPr="0B4C2C4C">
        <w:rPr>
          <w:rFonts w:ascii="Calibri" w:hAnsi="Calibri" w:cs="Calibri"/>
        </w:rPr>
        <w:t>Unfortunately, Mrs Boyd-Leslie will be leaving Mill Lane as she takes up a new position working with children and young adults.</w:t>
      </w:r>
      <w:r w:rsidR="344FF43F" w:rsidRPr="0B4C2C4C">
        <w:rPr>
          <w:rFonts w:ascii="Calibri" w:hAnsi="Calibri" w:cs="Calibri"/>
        </w:rPr>
        <w:t xml:space="preserve"> We wish her all the best for the future. This does mean that, for the moment, we will not be able to offer any football clubs. However, </w:t>
      </w:r>
      <w:r w:rsidR="34D42661" w:rsidRPr="0B4C2C4C">
        <w:rPr>
          <w:rFonts w:ascii="Calibri" w:hAnsi="Calibri" w:cs="Calibri"/>
        </w:rPr>
        <w:t xml:space="preserve">choir </w:t>
      </w:r>
      <w:r w:rsidR="344FF43F" w:rsidRPr="0B4C2C4C">
        <w:rPr>
          <w:rFonts w:ascii="Calibri" w:hAnsi="Calibri" w:cs="Calibri"/>
        </w:rPr>
        <w:t>will contin</w:t>
      </w:r>
      <w:r w:rsidR="07596C32" w:rsidRPr="0B4C2C4C">
        <w:rPr>
          <w:rFonts w:ascii="Calibri" w:hAnsi="Calibri" w:cs="Calibri"/>
        </w:rPr>
        <w:t xml:space="preserve">ue on Wednesday mornings. </w:t>
      </w:r>
    </w:p>
    <w:p w14:paraId="293E48CD" w14:textId="723E2FBF" w:rsidR="0078296D" w:rsidRDefault="0078296D" w:rsidP="0B4C2C4C">
      <w:pPr>
        <w:shd w:val="clear" w:color="auto" w:fill="FFFFFF" w:themeFill="background1"/>
        <w:rPr>
          <w:rFonts w:ascii="Calibri" w:hAnsi="Calibri" w:cs="Calibri"/>
        </w:rPr>
      </w:pPr>
    </w:p>
    <w:p w14:paraId="4C29FBFE" w14:textId="133E7DCF" w:rsidR="00E32ECB" w:rsidRDefault="00E32ECB" w:rsidP="0B4C2C4C">
      <w:pPr>
        <w:ind w:right="708"/>
        <w:rPr>
          <w:rFonts w:ascii="Calibri" w:hAnsi="Calibri" w:cs="Calibri"/>
          <w:sz w:val="24"/>
          <w:szCs w:val="24"/>
        </w:rPr>
      </w:pPr>
      <w:r w:rsidRPr="0B4C2C4C">
        <w:rPr>
          <w:rFonts w:ascii="Calibri" w:hAnsi="Calibri" w:cs="Calibri"/>
          <w:b/>
          <w:bCs/>
          <w:sz w:val="24"/>
          <w:szCs w:val="24"/>
        </w:rPr>
        <w:t>Curriculum</w:t>
      </w:r>
      <w:r w:rsidR="003841AE" w:rsidRPr="0B4C2C4C">
        <w:rPr>
          <w:rFonts w:ascii="Calibri" w:hAnsi="Calibri" w:cs="Calibri"/>
          <w:sz w:val="24"/>
          <w:szCs w:val="24"/>
        </w:rPr>
        <w:t xml:space="preserve"> </w:t>
      </w:r>
    </w:p>
    <w:p w14:paraId="64571010" w14:textId="7850B872" w:rsidR="00E32ECB" w:rsidRDefault="003841AE" w:rsidP="0B4C2C4C">
      <w:pPr>
        <w:ind w:right="708"/>
        <w:rPr>
          <w:rFonts w:ascii="Calibri" w:hAnsi="Calibri" w:cs="Calibri"/>
          <w:sz w:val="24"/>
          <w:szCs w:val="24"/>
        </w:rPr>
      </w:pPr>
      <w:r w:rsidRPr="0B4C2C4C">
        <w:rPr>
          <w:rFonts w:ascii="Calibri" w:hAnsi="Calibri" w:cs="Calibri"/>
          <w:sz w:val="24"/>
          <w:szCs w:val="24"/>
        </w:rPr>
        <w:t xml:space="preserve">Here </w:t>
      </w:r>
      <w:r w:rsidR="4A68DC89" w:rsidRPr="0B4C2C4C">
        <w:rPr>
          <w:rFonts w:ascii="Calibri" w:hAnsi="Calibri" w:cs="Calibri"/>
          <w:sz w:val="24"/>
          <w:szCs w:val="24"/>
        </w:rPr>
        <w:t xml:space="preserve">is a reminder of what </w:t>
      </w:r>
      <w:r w:rsidRPr="0B4C2C4C">
        <w:rPr>
          <w:rFonts w:ascii="Calibri" w:hAnsi="Calibri" w:cs="Calibri"/>
          <w:sz w:val="24"/>
          <w:szCs w:val="24"/>
        </w:rPr>
        <w:t xml:space="preserve">the topics </w:t>
      </w:r>
      <w:r w:rsidR="77E396B8" w:rsidRPr="0B4C2C4C">
        <w:rPr>
          <w:rFonts w:ascii="Calibri" w:hAnsi="Calibri" w:cs="Calibri"/>
          <w:sz w:val="24"/>
          <w:szCs w:val="24"/>
        </w:rPr>
        <w:t xml:space="preserve">are </w:t>
      </w:r>
      <w:r w:rsidRPr="0B4C2C4C">
        <w:rPr>
          <w:rFonts w:ascii="Calibri" w:hAnsi="Calibri" w:cs="Calibri"/>
          <w:sz w:val="24"/>
          <w:szCs w:val="24"/>
        </w:rPr>
        <w:t>for the classes this term:</w:t>
      </w:r>
    </w:p>
    <w:p w14:paraId="365D06B5" w14:textId="77777777" w:rsidR="003841AE" w:rsidRDefault="003841AE" w:rsidP="5FE77300">
      <w:pPr>
        <w:ind w:right="708"/>
        <w:rPr>
          <w:rFonts w:ascii="Calibri" w:hAnsi="Calibri" w:cs="Calibri"/>
          <w:bCs/>
          <w:sz w:val="24"/>
          <w:szCs w:val="24"/>
        </w:rPr>
      </w:pPr>
    </w:p>
    <w:tbl>
      <w:tblPr>
        <w:tblW w:w="1062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1119"/>
        <w:gridCol w:w="1448"/>
        <w:gridCol w:w="1365"/>
        <w:gridCol w:w="1354"/>
        <w:gridCol w:w="1328"/>
        <w:gridCol w:w="1411"/>
        <w:gridCol w:w="1482"/>
      </w:tblGrid>
      <w:tr w:rsidR="006F39D5" w:rsidRPr="003841AE" w14:paraId="779F0C60" w14:textId="77777777" w:rsidTr="006F39D5">
        <w:trPr>
          <w:trHeight w:val="255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70066" w14:textId="79D383BA" w:rsidR="006F39D5" w:rsidRPr="006F39D5" w:rsidRDefault="006F39D5" w:rsidP="003841AE">
            <w:pPr>
              <w:jc w:val="center"/>
              <w:textAlignment w:val="baseline"/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Nursery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191BF" w14:textId="033549EE" w:rsidR="006F39D5" w:rsidRPr="006F39D5" w:rsidRDefault="006F39D5" w:rsidP="003841AE">
            <w:pPr>
              <w:jc w:val="center"/>
              <w:textAlignment w:val="baseline"/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Reception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1CA60" w14:textId="31A3917F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1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D811E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2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9F373D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3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6E2BF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4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058D16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5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023459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6</w:t>
            </w:r>
            <w:r w:rsidRPr="006F39D5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</w:tr>
      <w:tr w:rsidR="006F39D5" w:rsidRPr="003841AE" w14:paraId="30B66702" w14:textId="77777777" w:rsidTr="003D6BCD">
        <w:trPr>
          <w:trHeight w:val="552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5883743D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87713326"/>
              <w:rPr>
                <w:rFonts w:ascii="Segoe UI" w:hAnsi="Segoe UI" w:cs="Segoe UI"/>
                <w:sz w:val="18"/>
                <w:szCs w:val="18"/>
              </w:rPr>
            </w:pPr>
            <w:r w:rsidRPr="006F39D5">
              <w:rPr>
                <w:rStyle w:val="normaltextrun"/>
                <w:rFonts w:ascii="Calibri" w:hAnsi="Calibri" w:cs="Calibri"/>
                <w:sz w:val="18"/>
                <w:szCs w:val="20"/>
              </w:rPr>
              <w:t>Patterns we see and hear</w:t>
            </w:r>
            <w:r w:rsidRPr="006F39D5">
              <w:rPr>
                <w:rStyle w:val="eop"/>
                <w:rFonts w:ascii="Calibri" w:hAnsi="Calibri" w:cs="Calibri"/>
                <w:sz w:val="18"/>
                <w:szCs w:val="20"/>
              </w:rPr>
              <w:t> </w:t>
            </w:r>
          </w:p>
          <w:p w14:paraId="460F39FA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2445953"/>
              <w:rPr>
                <w:rFonts w:ascii="Segoe UI" w:hAnsi="Segoe UI" w:cs="Segoe UI"/>
                <w:sz w:val="18"/>
                <w:szCs w:val="18"/>
              </w:rPr>
            </w:pPr>
            <w:r w:rsidRPr="006F39D5">
              <w:rPr>
                <w:rStyle w:val="eop"/>
                <w:rFonts w:ascii="Calibri" w:hAnsi="Calibri" w:cs="Calibri"/>
                <w:sz w:val="18"/>
                <w:szCs w:val="20"/>
              </w:rPr>
              <w:t> </w:t>
            </w:r>
          </w:p>
          <w:p w14:paraId="69F6F73A" w14:textId="3DDDC1FA" w:rsidR="006F39D5" w:rsidRPr="006F39D5" w:rsidRDefault="006F39D5" w:rsidP="006F39D5">
            <w:pPr>
              <w:jc w:val="center"/>
              <w:textAlignment w:val="baseline"/>
              <w:rPr>
                <w:rFonts w:ascii="Calibri" w:hAnsi="Calibri" w:cs="Calibri"/>
                <w:sz w:val="18"/>
                <w:lang w:eastAsia="en-GB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39D49BE3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46430628"/>
              <w:rPr>
                <w:rFonts w:ascii="Segoe UI" w:hAnsi="Segoe UI" w:cs="Segoe UI"/>
                <w:sz w:val="18"/>
                <w:szCs w:val="18"/>
              </w:rPr>
            </w:pPr>
            <w:r w:rsidRPr="006F39D5">
              <w:rPr>
                <w:rStyle w:val="normaltextrun"/>
                <w:rFonts w:ascii="Calibri" w:hAnsi="Calibri" w:cs="Calibri"/>
                <w:sz w:val="18"/>
                <w:szCs w:val="20"/>
              </w:rPr>
              <w:t>Toys</w:t>
            </w:r>
            <w:r w:rsidRPr="006F39D5">
              <w:rPr>
                <w:rStyle w:val="eop"/>
                <w:rFonts w:ascii="Calibri" w:hAnsi="Calibri" w:cs="Calibri"/>
                <w:sz w:val="18"/>
                <w:szCs w:val="20"/>
              </w:rPr>
              <w:t> </w:t>
            </w:r>
          </w:p>
          <w:p w14:paraId="2C6D267D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68442845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F39D5">
              <w:rPr>
                <w:rStyle w:val="eop"/>
                <w:rFonts w:ascii="Calibri" w:hAnsi="Calibri" w:cs="Calibri"/>
                <w:sz w:val="18"/>
                <w:szCs w:val="20"/>
                <w:lang w:val="en-US"/>
              </w:rPr>
              <w:t> </w:t>
            </w:r>
          </w:p>
          <w:p w14:paraId="5BDFAF31" w14:textId="52DD8BD2" w:rsidR="006F39D5" w:rsidRPr="006F39D5" w:rsidRDefault="006F39D5" w:rsidP="006F39D5">
            <w:pPr>
              <w:jc w:val="center"/>
              <w:textAlignment w:val="baseline"/>
              <w:rPr>
                <w:rFonts w:ascii="Calibri" w:hAnsi="Calibri" w:cs="Calibri"/>
                <w:sz w:val="18"/>
                <w:lang w:eastAsia="en-GB"/>
              </w:rPr>
            </w:pPr>
            <w:r w:rsidRPr="006F39D5">
              <w:rPr>
                <w:rStyle w:val="eop"/>
                <w:rFonts w:ascii="Calibri" w:hAnsi="Calibri" w:cs="Calibri"/>
                <w:sz w:val="18"/>
                <w:lang w:val="en-US"/>
              </w:rPr>
              <w:t> 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746E9212" w14:textId="1C1139B6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Great Fire of London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01A08CE" w14:textId="0DC54984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My Wonderful World / The World We Live In  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1D0901E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Under the Canopy </w:t>
            </w:r>
          </w:p>
        </w:tc>
        <w:tc>
          <w:tcPr>
            <w:tcW w:w="13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79359B19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Blue Planet 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188C03DF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The Victorians </w:t>
            </w:r>
          </w:p>
        </w:tc>
        <w:tc>
          <w:tcPr>
            <w:tcW w:w="14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E7D4A2B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 </w:t>
            </w:r>
          </w:p>
          <w:p w14:paraId="37932A64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Chocolate (Maya) </w:t>
            </w:r>
          </w:p>
          <w:p w14:paraId="23CDFED8" w14:textId="77777777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 </w:t>
            </w:r>
          </w:p>
        </w:tc>
      </w:tr>
      <w:tr w:rsidR="006F39D5" w:rsidRPr="003841AE" w14:paraId="5E65552D" w14:textId="77777777" w:rsidTr="006F39D5">
        <w:trPr>
          <w:trHeight w:val="300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</w:tcPr>
          <w:p w14:paraId="78F1FD13" w14:textId="7F677107" w:rsidR="006F39D5" w:rsidRPr="006F39D5" w:rsidRDefault="006F39D5" w:rsidP="003841AE">
            <w:pPr>
              <w:jc w:val="center"/>
              <w:textAlignment w:val="baseline"/>
              <w:rPr>
                <w:rFonts w:ascii="Calibri" w:hAnsi="Calibri" w:cs="Calibri"/>
                <w:sz w:val="18"/>
                <w:lang w:eastAsia="en-GB"/>
              </w:rPr>
            </w:pPr>
            <w:r w:rsidRPr="006F39D5">
              <w:rPr>
                <w:rStyle w:val="normaltextrun"/>
                <w:rFonts w:ascii="Calibri" w:hAnsi="Calibri" w:cs="Calibri"/>
                <w:sz w:val="18"/>
              </w:rPr>
              <w:t>Spring - Growth and Change</w:t>
            </w:r>
            <w:r w:rsidRPr="006F39D5">
              <w:rPr>
                <w:rStyle w:val="eop"/>
                <w:rFonts w:ascii="Calibri" w:hAnsi="Calibri" w:cs="Calibri"/>
                <w:sz w:val="18"/>
              </w:rPr>
              <w:t> 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</w:tcPr>
          <w:p w14:paraId="21C2D2AE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F39D5">
              <w:rPr>
                <w:rStyle w:val="normaltextrun"/>
                <w:rFonts w:ascii="Calibri" w:hAnsi="Calibri" w:cs="Calibri"/>
                <w:sz w:val="18"/>
                <w:szCs w:val="20"/>
              </w:rPr>
              <w:t>Amazing Animals Come Outside!</w:t>
            </w:r>
            <w:r w:rsidRPr="006F39D5">
              <w:rPr>
                <w:rStyle w:val="eop"/>
                <w:rFonts w:ascii="Calibri" w:hAnsi="Calibri" w:cs="Calibri"/>
                <w:sz w:val="18"/>
                <w:szCs w:val="20"/>
                <w:lang w:val="en-US"/>
              </w:rPr>
              <w:t> </w:t>
            </w:r>
          </w:p>
          <w:p w14:paraId="4A191196" w14:textId="77777777" w:rsidR="006F39D5" w:rsidRPr="006F39D5" w:rsidRDefault="006F39D5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F39D5">
              <w:rPr>
                <w:rStyle w:val="normaltextrun"/>
                <w:rFonts w:ascii="Calibri" w:hAnsi="Calibri" w:cs="Calibri"/>
                <w:sz w:val="18"/>
                <w:szCs w:val="20"/>
              </w:rPr>
              <w:t>Growth</w:t>
            </w:r>
            <w:r w:rsidRPr="006F39D5">
              <w:rPr>
                <w:rStyle w:val="eop"/>
                <w:rFonts w:ascii="Calibri" w:hAnsi="Calibri" w:cs="Calibri"/>
                <w:sz w:val="18"/>
                <w:szCs w:val="20"/>
                <w:lang w:val="en-US"/>
              </w:rPr>
              <w:t> </w:t>
            </w:r>
          </w:p>
          <w:p w14:paraId="49F62958" w14:textId="427761DC" w:rsidR="006F39D5" w:rsidRPr="006F39D5" w:rsidRDefault="006F39D5" w:rsidP="003841AE">
            <w:pPr>
              <w:jc w:val="center"/>
              <w:textAlignment w:val="baseline"/>
              <w:rPr>
                <w:rFonts w:ascii="Calibri" w:hAnsi="Calibri" w:cs="Calibri"/>
                <w:sz w:val="18"/>
                <w:lang w:eastAsia="en-GB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609A7697" w14:textId="2F50CDDB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My World </w:t>
            </w:r>
          </w:p>
          <w:p w14:paraId="29D2FC16" w14:textId="1908B91B" w:rsidR="006F39D5" w:rsidRPr="003841AE" w:rsidRDefault="006F39D5" w:rsidP="006F39D5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(Great Britain and Chinnor)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1E1D9270" w14:textId="77777777" w:rsidR="006F39D5" w:rsidRPr="003841AE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6F39D5">
              <w:rPr>
                <w:rFonts w:ascii="Calibri" w:hAnsi="Calibri" w:cs="Calibri"/>
                <w:sz w:val="18"/>
                <w:lang w:eastAsia="en-GB"/>
              </w:rPr>
              <w:t>Sensational Safari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87A03C" w14:textId="77777777" w:rsidR="006F39D5" w:rsidRPr="003841AE" w:rsidRDefault="006F39D5" w:rsidP="003841AE">
            <w:pPr>
              <w:rPr>
                <w:rFonts w:ascii="Segoe UI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1B1DED" w14:textId="77777777" w:rsidR="006F39D5" w:rsidRPr="003841AE" w:rsidRDefault="006F39D5" w:rsidP="003841AE">
            <w:pPr>
              <w:rPr>
                <w:rFonts w:ascii="Segoe UI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7D7F3" w14:textId="77777777" w:rsidR="006F39D5" w:rsidRPr="003841AE" w:rsidRDefault="006F39D5" w:rsidP="003841AE">
            <w:pPr>
              <w:rPr>
                <w:rFonts w:ascii="Segoe UI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0470B9" w14:textId="77777777" w:rsidR="006F39D5" w:rsidRPr="003841AE" w:rsidRDefault="006F39D5" w:rsidP="003841AE">
            <w:pPr>
              <w:rPr>
                <w:rFonts w:ascii="Segoe UI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51F91B13" w14:textId="3EC4800F" w:rsidR="003841AE" w:rsidRDefault="003841AE" w:rsidP="5FE77300">
      <w:pPr>
        <w:ind w:right="708"/>
        <w:rPr>
          <w:rFonts w:ascii="Calibri" w:hAnsi="Calibri" w:cs="Calibri"/>
          <w:bCs/>
          <w:sz w:val="24"/>
          <w:szCs w:val="24"/>
        </w:rPr>
      </w:pPr>
    </w:p>
    <w:p w14:paraId="13718DC1" w14:textId="52E0C43E" w:rsidR="006F39D5" w:rsidRPr="003841AE" w:rsidRDefault="006F39D5" w:rsidP="5FE77300">
      <w:pPr>
        <w:ind w:right="708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You will receive more detail about each of the topics from each class’ newsletter and also information will be available on the class webpages.</w:t>
      </w:r>
    </w:p>
    <w:p w14:paraId="32520A0C" w14:textId="77777777" w:rsidR="00E32ECB" w:rsidRDefault="00E32ECB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7BB6738C" w14:textId="27C8C0F2" w:rsidR="0078296D" w:rsidRDefault="7A8B933B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B4C2C4C">
        <w:rPr>
          <w:rFonts w:ascii="Calibri" w:hAnsi="Calibri" w:cs="Calibri"/>
          <w:b/>
          <w:bCs/>
          <w:sz w:val="24"/>
          <w:szCs w:val="24"/>
        </w:rPr>
        <w:t>Mid-Year Reports</w:t>
      </w:r>
    </w:p>
    <w:p w14:paraId="67CFC872" w14:textId="67A07754" w:rsidR="0B4C2C4C" w:rsidRDefault="49EA937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As we are halfway through the year, we will be sending out a mid-year report for all the children in KS</w:t>
      </w:r>
      <w:r w:rsidR="7F19D4BC" w:rsidRPr="78FF8B76">
        <w:rPr>
          <w:rFonts w:ascii="Calibri" w:hAnsi="Calibri" w:cs="Calibri"/>
          <w:sz w:val="24"/>
          <w:szCs w:val="24"/>
        </w:rPr>
        <w:t xml:space="preserve">1 and KS2. </w:t>
      </w:r>
      <w:r w:rsidR="199DD30F" w:rsidRPr="78FF8B76">
        <w:rPr>
          <w:rFonts w:ascii="Calibri" w:hAnsi="Calibri" w:cs="Calibri"/>
          <w:sz w:val="24"/>
          <w:szCs w:val="24"/>
        </w:rPr>
        <w:t>This will give you a brief outline of how well your child is doing</w:t>
      </w:r>
      <w:r w:rsidR="6D361DB2" w:rsidRPr="78FF8B76">
        <w:rPr>
          <w:rFonts w:ascii="Calibri" w:hAnsi="Calibri" w:cs="Calibri"/>
          <w:sz w:val="24"/>
          <w:szCs w:val="24"/>
        </w:rPr>
        <w:t xml:space="preserve"> and we will be holding a parent consultation evening on Wednesday 1</w:t>
      </w:r>
      <w:r w:rsidR="6D361DB2"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="6D361DB2" w:rsidRPr="78FF8B76">
        <w:rPr>
          <w:rFonts w:ascii="Calibri" w:hAnsi="Calibri" w:cs="Calibri"/>
          <w:sz w:val="24"/>
          <w:szCs w:val="24"/>
        </w:rPr>
        <w:t xml:space="preserve"> March</w:t>
      </w:r>
      <w:r w:rsidR="20C98E9E" w:rsidRPr="78FF8B76">
        <w:rPr>
          <w:rFonts w:ascii="Calibri" w:hAnsi="Calibri" w:cs="Calibri"/>
          <w:sz w:val="24"/>
          <w:szCs w:val="24"/>
        </w:rPr>
        <w:t xml:space="preserve"> where you will be able to meet with the class teacher to discuss any concerns you may have. </w:t>
      </w:r>
      <w:r w:rsidR="26306EBC" w:rsidRPr="78FF8B76">
        <w:rPr>
          <w:rFonts w:ascii="Calibri" w:hAnsi="Calibri" w:cs="Calibri"/>
          <w:sz w:val="24"/>
          <w:szCs w:val="24"/>
        </w:rPr>
        <w:t xml:space="preserve">Slots will be available to book from Monday </w:t>
      </w:r>
      <w:r w:rsidR="26306EBC" w:rsidRPr="78FF8B76">
        <w:rPr>
          <w:rFonts w:ascii="Calibri" w:hAnsi="Calibri" w:cs="Calibri"/>
          <w:sz w:val="24"/>
          <w:szCs w:val="24"/>
        </w:rPr>
        <w:lastRenderedPageBreak/>
        <w:t>27</w:t>
      </w:r>
      <w:r w:rsidR="26306EBC"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="26306EBC" w:rsidRPr="78FF8B76">
        <w:rPr>
          <w:rFonts w:ascii="Calibri" w:hAnsi="Calibri" w:cs="Calibri"/>
          <w:sz w:val="24"/>
          <w:szCs w:val="24"/>
        </w:rPr>
        <w:t xml:space="preserve"> February. </w:t>
      </w:r>
      <w:r w:rsidR="39D796D4" w:rsidRPr="78FF8B76">
        <w:rPr>
          <w:rFonts w:ascii="Calibri" w:hAnsi="Calibri" w:cs="Calibri"/>
          <w:sz w:val="24"/>
          <w:szCs w:val="24"/>
        </w:rPr>
        <w:t>The evening will run from 3pm to 8pm. The Nursery and Reception teachers will also be available for you to book an appointment with</w:t>
      </w:r>
      <w:r w:rsidR="6AFC8A4E" w:rsidRPr="78FF8B76">
        <w:rPr>
          <w:rFonts w:ascii="Calibri" w:hAnsi="Calibri" w:cs="Calibri"/>
          <w:sz w:val="24"/>
          <w:szCs w:val="24"/>
        </w:rPr>
        <w:t xml:space="preserve"> to find out about the progress your child is making. </w:t>
      </w:r>
    </w:p>
    <w:p w14:paraId="5CCA7E9E" w14:textId="77C623E4" w:rsidR="0B4C2C4C" w:rsidRDefault="0B4C2C4C" w:rsidP="78FF8B76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147901F4" w14:textId="18BAB0FC" w:rsidR="20467DFC" w:rsidRDefault="20467DFC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5FE77300">
        <w:rPr>
          <w:rFonts w:ascii="Calibri" w:hAnsi="Calibri" w:cs="Calibri"/>
          <w:b/>
          <w:bCs/>
          <w:sz w:val="24"/>
          <w:szCs w:val="24"/>
        </w:rPr>
        <w:t>Online Learning Journal</w:t>
      </w:r>
    </w:p>
    <w:p w14:paraId="7FDCDC78" w14:textId="3D34C5C1" w:rsidR="64F23DD1" w:rsidRDefault="3E8D0D09" w:rsidP="5FE77300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 xml:space="preserve">You are also able to see how well your child is doing </w:t>
      </w:r>
      <w:r w:rsidR="5FBECC92" w:rsidRPr="78FF8B76">
        <w:rPr>
          <w:rFonts w:ascii="Calibri" w:hAnsi="Calibri" w:cs="Calibri"/>
          <w:sz w:val="24"/>
          <w:szCs w:val="24"/>
        </w:rPr>
        <w:t xml:space="preserve">using the online learning journal called Tapestry. </w:t>
      </w:r>
      <w:r w:rsidR="73FDAFF6" w:rsidRPr="78FF8B76">
        <w:rPr>
          <w:rFonts w:ascii="Calibri" w:hAnsi="Calibri" w:cs="Calibri"/>
          <w:sz w:val="24"/>
          <w:szCs w:val="24"/>
        </w:rPr>
        <w:t xml:space="preserve"> We are able to high</w:t>
      </w:r>
      <w:r w:rsidR="26599A82" w:rsidRPr="78FF8B76">
        <w:rPr>
          <w:rFonts w:ascii="Calibri" w:hAnsi="Calibri" w:cs="Calibri"/>
          <w:sz w:val="24"/>
          <w:szCs w:val="24"/>
        </w:rPr>
        <w:t>l</w:t>
      </w:r>
      <w:r w:rsidR="73FDAFF6" w:rsidRPr="78FF8B76">
        <w:rPr>
          <w:rFonts w:ascii="Calibri" w:hAnsi="Calibri" w:cs="Calibri"/>
          <w:sz w:val="24"/>
          <w:szCs w:val="24"/>
        </w:rPr>
        <w:t>ight ho</w:t>
      </w:r>
      <w:r w:rsidR="5350228F" w:rsidRPr="78FF8B76">
        <w:rPr>
          <w:rFonts w:ascii="Calibri" w:hAnsi="Calibri" w:cs="Calibri"/>
          <w:sz w:val="24"/>
          <w:szCs w:val="24"/>
        </w:rPr>
        <w:t>w well they are doing against the learning objectives covered in class</w:t>
      </w:r>
      <w:r w:rsidR="6AEC46A8" w:rsidRPr="78FF8B76">
        <w:rPr>
          <w:rFonts w:ascii="Calibri" w:hAnsi="Calibri" w:cs="Calibri"/>
          <w:sz w:val="24"/>
          <w:szCs w:val="24"/>
        </w:rPr>
        <w:t xml:space="preserve"> and to upload photos of their work. </w:t>
      </w:r>
      <w:r w:rsidR="00394EAF" w:rsidRPr="78FF8B76">
        <w:rPr>
          <w:rFonts w:ascii="Calibri" w:hAnsi="Calibri" w:cs="Calibri"/>
          <w:sz w:val="24"/>
          <w:szCs w:val="24"/>
        </w:rPr>
        <w:t xml:space="preserve">You should </w:t>
      </w:r>
      <w:r w:rsidR="6EAFC3BB" w:rsidRPr="78FF8B76">
        <w:rPr>
          <w:rFonts w:ascii="Calibri" w:hAnsi="Calibri" w:cs="Calibri"/>
          <w:sz w:val="24"/>
          <w:szCs w:val="24"/>
        </w:rPr>
        <w:t xml:space="preserve">already </w:t>
      </w:r>
      <w:r w:rsidR="00394EAF" w:rsidRPr="78FF8B76">
        <w:rPr>
          <w:rFonts w:ascii="Calibri" w:hAnsi="Calibri" w:cs="Calibri"/>
          <w:sz w:val="24"/>
          <w:szCs w:val="24"/>
        </w:rPr>
        <w:t>have received a login for your child so you are able to access observations, photos and assessments.</w:t>
      </w:r>
      <w:r w:rsidR="0F66242B" w:rsidRPr="78FF8B76">
        <w:rPr>
          <w:rFonts w:ascii="Calibri" w:hAnsi="Calibri" w:cs="Calibri"/>
          <w:sz w:val="24"/>
          <w:szCs w:val="24"/>
        </w:rPr>
        <w:t xml:space="preserve"> Please speak to your class teacher if you are unable to access Tapestry and we will try to resolve the issue.</w:t>
      </w:r>
    </w:p>
    <w:p w14:paraId="0C4B67C8" w14:textId="1CF52438" w:rsidR="78FF8B76" w:rsidRDefault="78FF8B76" w:rsidP="78FF8B76">
      <w:pPr>
        <w:ind w:right="708"/>
        <w:rPr>
          <w:rFonts w:ascii="Calibri" w:hAnsi="Calibri" w:cs="Calibri"/>
          <w:sz w:val="24"/>
          <w:szCs w:val="24"/>
        </w:rPr>
      </w:pPr>
    </w:p>
    <w:p w14:paraId="2F24C8EA" w14:textId="5F3D9F0E" w:rsidR="7193BEF2" w:rsidRDefault="7193BEF2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b/>
          <w:bCs/>
          <w:sz w:val="24"/>
          <w:szCs w:val="24"/>
        </w:rPr>
        <w:t>School Gateway</w:t>
      </w:r>
    </w:p>
    <w:p w14:paraId="0FBFB128" w14:textId="6DB36396" w:rsidR="449D36E5" w:rsidRDefault="449D36E5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 xml:space="preserve">Firstly, I would like to apologise for saying the new APP was School </w:t>
      </w:r>
      <w:proofErr w:type="spellStart"/>
      <w:r w:rsidRPr="78FF8B76">
        <w:rPr>
          <w:rFonts w:ascii="Calibri" w:hAnsi="Calibri" w:cs="Calibri"/>
          <w:sz w:val="24"/>
          <w:szCs w:val="24"/>
        </w:rPr>
        <w:t>Comms</w:t>
      </w:r>
      <w:proofErr w:type="spellEnd"/>
      <w:r w:rsidRPr="78FF8B76">
        <w:rPr>
          <w:rFonts w:ascii="Calibri" w:hAnsi="Calibri" w:cs="Calibri"/>
          <w:sz w:val="24"/>
          <w:szCs w:val="24"/>
        </w:rPr>
        <w:t>. Please could I ask you to download the School Gateway APP</w:t>
      </w:r>
      <w:r w:rsidR="6876F2F1" w:rsidRPr="78FF8B76">
        <w:rPr>
          <w:rFonts w:ascii="Calibri" w:hAnsi="Calibri" w:cs="Calibri"/>
          <w:sz w:val="24"/>
          <w:szCs w:val="24"/>
        </w:rPr>
        <w:t xml:space="preserve"> as this is the official name of the new system we will be going over </w:t>
      </w:r>
      <w:proofErr w:type="gramStart"/>
      <w:r w:rsidR="6876F2F1" w:rsidRPr="78FF8B76">
        <w:rPr>
          <w:rFonts w:ascii="Calibri" w:hAnsi="Calibri" w:cs="Calibri"/>
          <w:sz w:val="24"/>
          <w:szCs w:val="24"/>
        </w:rPr>
        <w:t>to.</w:t>
      </w:r>
      <w:proofErr w:type="gramEnd"/>
      <w:r w:rsidR="6876F2F1" w:rsidRPr="78FF8B76">
        <w:rPr>
          <w:rFonts w:ascii="Calibri" w:hAnsi="Calibri" w:cs="Calibri"/>
          <w:sz w:val="24"/>
          <w:szCs w:val="24"/>
        </w:rPr>
        <w:t xml:space="preserve"> </w:t>
      </w:r>
      <w:r w:rsidR="3FC78F15" w:rsidRPr="78FF8B76">
        <w:rPr>
          <w:rFonts w:ascii="Calibri" w:hAnsi="Calibri" w:cs="Calibri"/>
          <w:sz w:val="24"/>
          <w:szCs w:val="24"/>
        </w:rPr>
        <w:t xml:space="preserve">We will be using this new system for everything including sending out letters, ordering / paying for school dinners, booking for any clubs, booking for parents evening, </w:t>
      </w:r>
      <w:r w:rsidR="0CEEA2C6" w:rsidRPr="78FF8B76">
        <w:rPr>
          <w:rFonts w:ascii="Calibri" w:hAnsi="Calibri" w:cs="Calibri"/>
          <w:sz w:val="24"/>
          <w:szCs w:val="24"/>
        </w:rPr>
        <w:t>paying for any trips and booking for after school and breakfast club. Some people have already downloaded the APP</w:t>
      </w:r>
      <w:r w:rsidR="72A7ABC2" w:rsidRPr="78FF8B76">
        <w:rPr>
          <w:rFonts w:ascii="Calibri" w:hAnsi="Calibri" w:cs="Calibri"/>
          <w:sz w:val="24"/>
          <w:szCs w:val="24"/>
        </w:rPr>
        <w:t xml:space="preserve"> and there have been a few technical issues which we are currently ironing out. Please bear with us as we work through the issues</w:t>
      </w:r>
      <w:r w:rsidR="0A386D29" w:rsidRPr="78FF8B76">
        <w:rPr>
          <w:rFonts w:ascii="Calibri" w:hAnsi="Calibri" w:cs="Calibri"/>
          <w:sz w:val="24"/>
          <w:szCs w:val="24"/>
        </w:rPr>
        <w:t xml:space="preserve">. </w:t>
      </w:r>
      <w:r w:rsidR="5F09DB59" w:rsidRPr="78FF8B76">
        <w:rPr>
          <w:rFonts w:ascii="Calibri" w:hAnsi="Calibri" w:cs="Calibri"/>
          <w:sz w:val="24"/>
          <w:szCs w:val="24"/>
        </w:rPr>
        <w:t>Even though we are having a few problems, I would ask that you try and download the APP so we can find out as soon as possible who is having a problem using the system</w:t>
      </w:r>
    </w:p>
    <w:p w14:paraId="72C2AC84" w14:textId="2CE5D205" w:rsidR="5FE77300" w:rsidRDefault="5FE77300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1FF52DB0" w14:textId="3EBCCE4D" w:rsidR="5DC3C9EE" w:rsidRDefault="5DC3C9EE" w:rsidP="78FF8B76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78FF8B76">
        <w:rPr>
          <w:rFonts w:ascii="Calibri" w:hAnsi="Calibri" w:cs="Calibri"/>
          <w:b/>
          <w:bCs/>
          <w:sz w:val="24"/>
          <w:szCs w:val="24"/>
        </w:rPr>
        <w:t>Last Day of Term</w:t>
      </w:r>
    </w:p>
    <w:p w14:paraId="2769946C" w14:textId="319E959E" w:rsidR="5DC3C9EE" w:rsidRDefault="5DC3C9EE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The last day of term is Friday 31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March. The school closes early at 1.30pm after a family assembly which will take place at 1pm. Ther</w:t>
      </w:r>
      <w:r w:rsidR="3D163C87" w:rsidRPr="78FF8B76">
        <w:rPr>
          <w:rFonts w:ascii="Calibri" w:hAnsi="Calibri" w:cs="Calibri"/>
          <w:sz w:val="24"/>
          <w:szCs w:val="24"/>
        </w:rPr>
        <w:t>e will still be an after school club on this day but this will run from 1.30pm to 4.30pm.</w:t>
      </w:r>
    </w:p>
    <w:p w14:paraId="78F00F44" w14:textId="73385ACD" w:rsidR="78FF8B76" w:rsidRDefault="78FF8B76" w:rsidP="78FF8B76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7227500E" w14:textId="2D2240CC" w:rsidR="007E32F7" w:rsidRDefault="00245F8F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b/>
          <w:bCs/>
          <w:sz w:val="24"/>
          <w:szCs w:val="24"/>
        </w:rPr>
        <w:t>Dates for your diary</w:t>
      </w:r>
      <w:r w:rsidR="00A74439" w:rsidRPr="78FF8B76">
        <w:rPr>
          <w:rFonts w:ascii="Calibri" w:hAnsi="Calibri" w:cs="Calibri"/>
          <w:b/>
          <w:bCs/>
          <w:sz w:val="24"/>
          <w:szCs w:val="24"/>
        </w:rPr>
        <w:t xml:space="preserve">: </w:t>
      </w:r>
    </w:p>
    <w:p w14:paraId="3219AA43" w14:textId="7679CA04" w:rsidR="3E5C4DF2" w:rsidRDefault="3E5C4DF2" w:rsidP="78FF8B76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Tuesday 21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February: Year 3 trip to Living Rainforest</w:t>
      </w:r>
    </w:p>
    <w:p w14:paraId="07F0BEE4" w14:textId="380D9982" w:rsidR="623609FE" w:rsidRDefault="623609FE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Wednesday 22</w:t>
      </w:r>
      <w:r w:rsidRPr="78FF8B76">
        <w:rPr>
          <w:rFonts w:ascii="Calibri" w:hAnsi="Calibri" w:cs="Calibri"/>
          <w:sz w:val="24"/>
          <w:szCs w:val="24"/>
          <w:vertAlign w:val="superscript"/>
        </w:rPr>
        <w:t>nd</w:t>
      </w:r>
      <w:r w:rsidRPr="78FF8B76">
        <w:rPr>
          <w:rFonts w:ascii="Calibri" w:hAnsi="Calibri" w:cs="Calibri"/>
          <w:sz w:val="24"/>
          <w:szCs w:val="24"/>
        </w:rPr>
        <w:t xml:space="preserve"> February: 2pm </w:t>
      </w:r>
      <w:proofErr w:type="gramStart"/>
      <w:r w:rsidRPr="78FF8B76">
        <w:rPr>
          <w:rFonts w:ascii="Calibri" w:hAnsi="Calibri" w:cs="Calibri"/>
          <w:sz w:val="24"/>
          <w:szCs w:val="24"/>
        </w:rPr>
        <w:t>Parenting</w:t>
      </w:r>
      <w:proofErr w:type="gramEnd"/>
      <w:r w:rsidRPr="78FF8B76">
        <w:rPr>
          <w:rFonts w:ascii="Calibri" w:hAnsi="Calibri" w:cs="Calibri"/>
          <w:sz w:val="24"/>
          <w:szCs w:val="24"/>
        </w:rPr>
        <w:t xml:space="preserve"> group for managing children with anxiety </w:t>
      </w:r>
    </w:p>
    <w:p w14:paraId="5AE6A525" w14:textId="3E80F041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Friday 24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February: Mid-Year reports go out</w:t>
      </w:r>
    </w:p>
    <w:p w14:paraId="54F5B4C9" w14:textId="23D75A9A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Monday 27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February – Friday 3</w:t>
      </w:r>
      <w:r w:rsidRPr="78FF8B76">
        <w:rPr>
          <w:rFonts w:ascii="Calibri" w:hAnsi="Calibri" w:cs="Calibri"/>
          <w:sz w:val="24"/>
          <w:szCs w:val="24"/>
          <w:vertAlign w:val="superscript"/>
        </w:rPr>
        <w:t>rd</w:t>
      </w:r>
      <w:r w:rsidRPr="78FF8B76">
        <w:rPr>
          <w:rFonts w:ascii="Calibri" w:hAnsi="Calibri" w:cs="Calibri"/>
          <w:sz w:val="24"/>
          <w:szCs w:val="24"/>
        </w:rPr>
        <w:t xml:space="preserve"> March: Book Week</w:t>
      </w:r>
    </w:p>
    <w:p w14:paraId="1608C97A" w14:textId="6F0BCD54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Monday 27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February: Eggs arrive in the Nursery</w:t>
      </w:r>
    </w:p>
    <w:p w14:paraId="267540BB" w14:textId="6F8F124E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Wednesday 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March: Reception &amp; Year 6 height and weight check</w:t>
      </w:r>
    </w:p>
    <w:p w14:paraId="1654A6C7" w14:textId="7C804A13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Wednesday 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March: Nursery visit to the library</w:t>
      </w:r>
    </w:p>
    <w:p w14:paraId="3A817CA3" w14:textId="235957BE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Wednesday 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March: 3pm – 8pm Parent consultations</w:t>
      </w:r>
    </w:p>
    <w:p w14:paraId="29AC8AC9" w14:textId="012DC94F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Thursday 2</w:t>
      </w:r>
      <w:r w:rsidRPr="78FF8B76">
        <w:rPr>
          <w:rFonts w:ascii="Calibri" w:hAnsi="Calibri" w:cs="Calibri"/>
          <w:sz w:val="24"/>
          <w:szCs w:val="24"/>
          <w:vertAlign w:val="superscript"/>
        </w:rPr>
        <w:t>nd</w:t>
      </w:r>
      <w:r w:rsidRPr="78FF8B76">
        <w:rPr>
          <w:rFonts w:ascii="Calibri" w:hAnsi="Calibri" w:cs="Calibri"/>
          <w:sz w:val="24"/>
          <w:szCs w:val="24"/>
        </w:rPr>
        <w:t xml:space="preserve"> March: World Book Day – Dress up as your favourite book character</w:t>
      </w:r>
    </w:p>
    <w:p w14:paraId="499CBE6C" w14:textId="65E9D331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Wednesday 15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March: 3.30pm Spring Concert</w:t>
      </w:r>
    </w:p>
    <w:p w14:paraId="0FFFAA5E" w14:textId="3D35D121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Friday 17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March: Comic relief – Mufti Day</w:t>
      </w:r>
    </w:p>
    <w:p w14:paraId="018B181E" w14:textId="239C0F42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Monday 27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March – Friday 31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March: Year 6 residential at Kilvrough</w:t>
      </w:r>
    </w:p>
    <w:p w14:paraId="7F063B51" w14:textId="07E9AEB1" w:rsidR="20DAEF30" w:rsidRDefault="20DAEF30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Tuesday 28</w:t>
      </w:r>
      <w:r w:rsidRPr="78FF8B76">
        <w:rPr>
          <w:rFonts w:ascii="Calibri" w:hAnsi="Calibri" w:cs="Calibri"/>
          <w:sz w:val="24"/>
          <w:szCs w:val="24"/>
          <w:vertAlign w:val="superscript"/>
        </w:rPr>
        <w:t>th</w:t>
      </w:r>
      <w:r w:rsidRPr="78FF8B76">
        <w:rPr>
          <w:rFonts w:ascii="Calibri" w:hAnsi="Calibri" w:cs="Calibri"/>
          <w:sz w:val="24"/>
          <w:szCs w:val="24"/>
        </w:rPr>
        <w:t xml:space="preserve"> March: Year 4 trip to Birmingham </w:t>
      </w:r>
      <w:proofErr w:type="spellStart"/>
      <w:r w:rsidRPr="78FF8B76">
        <w:rPr>
          <w:rFonts w:ascii="Calibri" w:hAnsi="Calibri" w:cs="Calibri"/>
          <w:sz w:val="24"/>
          <w:szCs w:val="24"/>
        </w:rPr>
        <w:t>Sealife</w:t>
      </w:r>
      <w:proofErr w:type="spellEnd"/>
      <w:r w:rsidRPr="78FF8B76">
        <w:rPr>
          <w:rFonts w:ascii="Calibri" w:hAnsi="Calibri" w:cs="Calibri"/>
          <w:sz w:val="24"/>
          <w:szCs w:val="24"/>
        </w:rPr>
        <w:t xml:space="preserve"> Centre</w:t>
      </w:r>
    </w:p>
    <w:p w14:paraId="0CFC489A" w14:textId="69406038" w:rsidR="18B84E59" w:rsidRDefault="18B84E59" w:rsidP="78FF8B76">
      <w:pPr>
        <w:ind w:right="708"/>
        <w:rPr>
          <w:rFonts w:ascii="Calibri" w:hAnsi="Calibri" w:cs="Calibri"/>
          <w:sz w:val="24"/>
          <w:szCs w:val="24"/>
        </w:rPr>
      </w:pPr>
      <w:r w:rsidRPr="78FF8B76">
        <w:rPr>
          <w:rFonts w:ascii="Calibri" w:hAnsi="Calibri" w:cs="Calibri"/>
          <w:sz w:val="24"/>
          <w:szCs w:val="24"/>
        </w:rPr>
        <w:t>Friday 31</w:t>
      </w:r>
      <w:r w:rsidRPr="78FF8B76">
        <w:rPr>
          <w:rFonts w:ascii="Calibri" w:hAnsi="Calibri" w:cs="Calibri"/>
          <w:sz w:val="24"/>
          <w:szCs w:val="24"/>
          <w:vertAlign w:val="superscript"/>
        </w:rPr>
        <w:t>st</w:t>
      </w:r>
      <w:r w:rsidRPr="78FF8B76">
        <w:rPr>
          <w:rFonts w:ascii="Calibri" w:hAnsi="Calibri" w:cs="Calibri"/>
          <w:sz w:val="24"/>
          <w:szCs w:val="24"/>
        </w:rPr>
        <w:t xml:space="preserve"> March: Last day of term (school closes 1.30pm)</w:t>
      </w:r>
      <w:r w:rsidR="76CA2C4D" w:rsidRPr="78FF8B76">
        <w:rPr>
          <w:rFonts w:ascii="Calibri" w:hAnsi="Calibri" w:cs="Calibri"/>
          <w:sz w:val="24"/>
          <w:szCs w:val="24"/>
        </w:rPr>
        <w:t>. Family assembly at 1pm</w:t>
      </w:r>
    </w:p>
    <w:p w14:paraId="1CF03FC0" w14:textId="19FCB333" w:rsidR="78FF8B76" w:rsidRDefault="78FF8B76" w:rsidP="78FF8B76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23746493" w14:textId="77777777" w:rsidR="007E32F7" w:rsidRDefault="007E32F7" w:rsidP="5FE77300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</w:rPr>
      </w:pPr>
    </w:p>
    <w:p w14:paraId="059CA4D3" w14:textId="2E92B56E" w:rsidR="00590A44" w:rsidRPr="00742788" w:rsidRDefault="0078296D" w:rsidP="5FE77300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  <w:u w:val="single"/>
        </w:rPr>
      </w:pPr>
      <w:r w:rsidRPr="00742788">
        <w:rPr>
          <w:rFonts w:ascii="Calibri" w:hAnsi="Calibri" w:cs="Calibri"/>
          <w:b/>
          <w:bCs/>
          <w:sz w:val="24"/>
          <w:szCs w:val="24"/>
          <w:u w:val="single"/>
        </w:rPr>
        <w:t>Term Dates 2022 – 2023</w:t>
      </w:r>
    </w:p>
    <w:p w14:paraId="6513B7F2" w14:textId="7BDA6E0E" w:rsidR="00590A44" w:rsidRPr="00742788" w:rsidRDefault="00590A44" w:rsidP="78FF8B76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</w:rPr>
      </w:pPr>
    </w:p>
    <w:p w14:paraId="6BA92644" w14:textId="65E182E7" w:rsidR="00590A44" w:rsidRPr="00742788" w:rsidRDefault="05E5052A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42788">
        <w:rPr>
          <w:rFonts w:ascii="Calibri" w:hAnsi="Calibri" w:cs="Calibri"/>
          <w:b/>
          <w:sz w:val="24"/>
          <w:szCs w:val="24"/>
        </w:rPr>
        <w:t>Term 4:</w:t>
      </w:r>
      <w:r w:rsidRPr="00742788">
        <w:rPr>
          <w:rFonts w:ascii="Calibri" w:hAnsi="Calibri" w:cs="Calibri"/>
          <w:sz w:val="24"/>
          <w:szCs w:val="24"/>
        </w:rPr>
        <w:t xml:space="preserve"> </w:t>
      </w:r>
      <w:r w:rsidR="007E32F7" w:rsidRPr="00742788">
        <w:rPr>
          <w:rFonts w:ascii="Calibri" w:hAnsi="Calibri" w:cs="Calibri"/>
          <w:sz w:val="24"/>
          <w:szCs w:val="24"/>
        </w:rPr>
        <w:t>Monday 20</w:t>
      </w:r>
      <w:r w:rsidR="007E32F7" w:rsidRPr="00742788">
        <w:rPr>
          <w:rFonts w:ascii="Calibri" w:hAnsi="Calibri" w:cs="Calibri"/>
          <w:sz w:val="24"/>
          <w:szCs w:val="24"/>
          <w:vertAlign w:val="superscript"/>
        </w:rPr>
        <w:t>th</w:t>
      </w:r>
      <w:r w:rsidR="007E32F7" w:rsidRPr="00742788">
        <w:rPr>
          <w:rFonts w:ascii="Calibri" w:hAnsi="Calibri" w:cs="Calibri"/>
          <w:sz w:val="24"/>
          <w:szCs w:val="24"/>
        </w:rPr>
        <w:t xml:space="preserve"> February 2023</w:t>
      </w:r>
      <w:r w:rsidRPr="00742788">
        <w:rPr>
          <w:rFonts w:ascii="Calibri" w:hAnsi="Calibri" w:cs="Calibri"/>
          <w:sz w:val="24"/>
          <w:szCs w:val="24"/>
        </w:rPr>
        <w:t xml:space="preserve"> to Friday </w:t>
      </w:r>
      <w:r w:rsidR="007E32F7" w:rsidRPr="00742788">
        <w:rPr>
          <w:rFonts w:ascii="Calibri" w:hAnsi="Calibri" w:cs="Calibri"/>
          <w:sz w:val="24"/>
          <w:szCs w:val="24"/>
        </w:rPr>
        <w:t>31</w:t>
      </w:r>
      <w:r w:rsidR="007E32F7" w:rsidRPr="00742788">
        <w:rPr>
          <w:rFonts w:ascii="Calibri" w:hAnsi="Calibri" w:cs="Calibri"/>
          <w:sz w:val="24"/>
          <w:szCs w:val="24"/>
          <w:vertAlign w:val="superscript"/>
        </w:rPr>
        <w:t>st</w:t>
      </w:r>
      <w:r w:rsidR="007E32F7" w:rsidRPr="00742788">
        <w:rPr>
          <w:rFonts w:ascii="Calibri" w:hAnsi="Calibri" w:cs="Calibri"/>
          <w:sz w:val="24"/>
          <w:szCs w:val="24"/>
        </w:rPr>
        <w:t xml:space="preserve"> March 2023</w:t>
      </w:r>
      <w:r w:rsidR="00742788" w:rsidRPr="00742788">
        <w:rPr>
          <w:rFonts w:ascii="Calibri" w:hAnsi="Calibri" w:cs="Calibri"/>
          <w:sz w:val="24"/>
          <w:szCs w:val="24"/>
        </w:rPr>
        <w:t xml:space="preserve"> (1.30pm finish)</w:t>
      </w:r>
    </w:p>
    <w:p w14:paraId="7E39B6CC" w14:textId="77777777" w:rsidR="00590A44" w:rsidRPr="00742788" w:rsidRDefault="00590A44" w:rsidP="5FE77300">
      <w:pPr>
        <w:tabs>
          <w:tab w:val="right" w:pos="7920"/>
        </w:tabs>
        <w:rPr>
          <w:rFonts w:ascii="Calibri" w:hAnsi="Calibri" w:cs="Calibri"/>
          <w:i/>
          <w:iCs/>
          <w:sz w:val="24"/>
          <w:szCs w:val="24"/>
        </w:rPr>
      </w:pPr>
    </w:p>
    <w:p w14:paraId="50E3DA0F" w14:textId="1A1441AE" w:rsidR="00590A44" w:rsidRPr="00742788" w:rsidRDefault="05E5052A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42788">
        <w:rPr>
          <w:rFonts w:ascii="Calibri" w:hAnsi="Calibri" w:cs="Calibri"/>
          <w:b/>
          <w:sz w:val="24"/>
          <w:szCs w:val="24"/>
        </w:rPr>
        <w:t>Term 5</w:t>
      </w:r>
      <w:r w:rsidRPr="00742788">
        <w:rPr>
          <w:rFonts w:ascii="Calibri" w:hAnsi="Calibri" w:cs="Calibri"/>
          <w:sz w:val="24"/>
          <w:szCs w:val="24"/>
        </w:rPr>
        <w:t xml:space="preserve">: Monday </w:t>
      </w:r>
      <w:r w:rsidR="007E32F7" w:rsidRPr="00742788">
        <w:rPr>
          <w:rFonts w:ascii="Calibri" w:hAnsi="Calibri" w:cs="Calibri"/>
          <w:sz w:val="24"/>
          <w:szCs w:val="24"/>
        </w:rPr>
        <w:t>17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 w:rsidRPr="00742788">
        <w:rPr>
          <w:rFonts w:ascii="Calibri" w:hAnsi="Calibri" w:cs="Calibri"/>
          <w:sz w:val="24"/>
          <w:szCs w:val="24"/>
        </w:rPr>
        <w:t xml:space="preserve"> April 2022 to Friday 2</w:t>
      </w:r>
      <w:r w:rsidR="00742788" w:rsidRPr="00742788">
        <w:rPr>
          <w:rFonts w:ascii="Calibri" w:hAnsi="Calibri" w:cs="Calibri"/>
          <w:sz w:val="24"/>
          <w:szCs w:val="24"/>
        </w:rPr>
        <w:t>6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 w:rsidR="00742788" w:rsidRPr="00742788">
        <w:rPr>
          <w:rFonts w:ascii="Calibri" w:hAnsi="Calibri" w:cs="Calibri"/>
          <w:sz w:val="24"/>
          <w:szCs w:val="24"/>
        </w:rPr>
        <w:t xml:space="preserve"> May 2023</w:t>
      </w:r>
    </w:p>
    <w:p w14:paraId="162874A0" w14:textId="6C75D7A6" w:rsidR="00742788" w:rsidRPr="00742788" w:rsidRDefault="00742788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42788">
        <w:rPr>
          <w:rFonts w:ascii="Calibri" w:hAnsi="Calibri" w:cs="Calibri"/>
          <w:color w:val="0070C0"/>
          <w:sz w:val="24"/>
          <w:szCs w:val="24"/>
        </w:rPr>
        <w:t>Bank holiday Monday 1</w:t>
      </w:r>
      <w:r w:rsidRPr="00742788">
        <w:rPr>
          <w:rFonts w:ascii="Calibri" w:hAnsi="Calibri" w:cs="Calibri"/>
          <w:color w:val="0070C0"/>
          <w:sz w:val="24"/>
          <w:szCs w:val="24"/>
          <w:vertAlign w:val="superscript"/>
        </w:rPr>
        <w:t>st</w:t>
      </w:r>
      <w:r w:rsidRPr="00742788">
        <w:rPr>
          <w:rFonts w:ascii="Calibri" w:hAnsi="Calibri" w:cs="Calibri"/>
          <w:color w:val="0070C0"/>
          <w:sz w:val="24"/>
          <w:szCs w:val="24"/>
        </w:rPr>
        <w:t xml:space="preserve"> May &amp; Monday 8</w:t>
      </w:r>
      <w:r w:rsidRPr="00742788">
        <w:rPr>
          <w:rFonts w:ascii="Calibri" w:hAnsi="Calibri" w:cs="Calibri"/>
          <w:color w:val="0070C0"/>
          <w:sz w:val="24"/>
          <w:szCs w:val="24"/>
          <w:vertAlign w:val="superscript"/>
        </w:rPr>
        <w:t>th</w:t>
      </w:r>
      <w:r w:rsidRPr="00742788">
        <w:rPr>
          <w:rFonts w:ascii="Calibri" w:hAnsi="Calibri" w:cs="Calibri"/>
          <w:color w:val="0070C0"/>
          <w:sz w:val="24"/>
          <w:szCs w:val="24"/>
        </w:rPr>
        <w:t xml:space="preserve"> May</w:t>
      </w:r>
    </w:p>
    <w:p w14:paraId="551E7961" w14:textId="77777777" w:rsidR="00590A44" w:rsidRPr="00742788" w:rsidRDefault="00590A44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</w:p>
    <w:p w14:paraId="6128BEFE" w14:textId="0145F365" w:rsidR="00590A44" w:rsidRPr="00742788" w:rsidRDefault="05E5052A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42788">
        <w:rPr>
          <w:rFonts w:ascii="Calibri" w:hAnsi="Calibri" w:cs="Calibri"/>
          <w:b/>
          <w:sz w:val="24"/>
          <w:szCs w:val="24"/>
        </w:rPr>
        <w:t>Term 6:</w:t>
      </w:r>
      <w:r w:rsidRPr="00742788">
        <w:rPr>
          <w:rFonts w:ascii="Calibri" w:hAnsi="Calibri" w:cs="Calibri"/>
          <w:sz w:val="24"/>
          <w:szCs w:val="24"/>
        </w:rPr>
        <w:t xml:space="preserve"> </w:t>
      </w:r>
      <w:r w:rsidR="00742788" w:rsidRPr="00742788">
        <w:rPr>
          <w:rFonts w:ascii="Calibri" w:hAnsi="Calibri" w:cs="Calibri"/>
          <w:sz w:val="24"/>
          <w:szCs w:val="24"/>
        </w:rPr>
        <w:t xml:space="preserve"> Tue</w:t>
      </w:r>
      <w:r w:rsidRPr="00742788">
        <w:rPr>
          <w:rFonts w:ascii="Calibri" w:hAnsi="Calibri" w:cs="Calibri"/>
          <w:sz w:val="24"/>
          <w:szCs w:val="24"/>
        </w:rPr>
        <w:t xml:space="preserve">sday </w:t>
      </w:r>
      <w:r w:rsidR="00742788" w:rsidRPr="00742788">
        <w:rPr>
          <w:rFonts w:ascii="Calibri" w:hAnsi="Calibri" w:cs="Calibri"/>
          <w:sz w:val="24"/>
          <w:szCs w:val="24"/>
        </w:rPr>
        <w:t>6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 w:rsidRPr="00742788">
        <w:rPr>
          <w:rFonts w:ascii="Calibri" w:hAnsi="Calibri" w:cs="Calibri"/>
          <w:sz w:val="24"/>
          <w:szCs w:val="24"/>
        </w:rPr>
        <w:t xml:space="preserve"> J</w:t>
      </w:r>
      <w:r w:rsidR="00742788" w:rsidRPr="00742788">
        <w:rPr>
          <w:rFonts w:ascii="Calibri" w:hAnsi="Calibri" w:cs="Calibri"/>
          <w:sz w:val="24"/>
          <w:szCs w:val="24"/>
        </w:rPr>
        <w:t>une 2023</w:t>
      </w:r>
      <w:r w:rsidRPr="00742788">
        <w:rPr>
          <w:rFonts w:ascii="Calibri" w:hAnsi="Calibri" w:cs="Calibri"/>
          <w:sz w:val="24"/>
          <w:szCs w:val="24"/>
        </w:rPr>
        <w:t xml:space="preserve"> to </w:t>
      </w:r>
      <w:r w:rsidR="00742788" w:rsidRPr="00742788">
        <w:rPr>
          <w:rFonts w:ascii="Calibri" w:hAnsi="Calibri" w:cs="Calibri"/>
          <w:sz w:val="24"/>
          <w:szCs w:val="24"/>
        </w:rPr>
        <w:t>Friday 21</w:t>
      </w:r>
      <w:r w:rsidR="00742788" w:rsidRPr="00742788">
        <w:rPr>
          <w:rFonts w:ascii="Calibri" w:hAnsi="Calibri" w:cs="Calibri"/>
          <w:sz w:val="24"/>
          <w:szCs w:val="24"/>
          <w:vertAlign w:val="superscript"/>
        </w:rPr>
        <w:t>st</w:t>
      </w:r>
      <w:r w:rsidR="00742788" w:rsidRPr="00742788">
        <w:rPr>
          <w:rFonts w:ascii="Calibri" w:hAnsi="Calibri" w:cs="Calibri"/>
          <w:sz w:val="24"/>
          <w:szCs w:val="24"/>
        </w:rPr>
        <w:t xml:space="preserve"> July 2023 (1.30pm finish)</w:t>
      </w:r>
    </w:p>
    <w:p w14:paraId="6960356E" w14:textId="4558EC6A" w:rsidR="00590A44" w:rsidRPr="00742788" w:rsidRDefault="05E5052A" w:rsidP="5FE77300">
      <w:pPr>
        <w:tabs>
          <w:tab w:val="right" w:pos="7920"/>
        </w:tabs>
        <w:rPr>
          <w:rFonts w:ascii="Calibri" w:hAnsi="Calibri" w:cs="Calibri"/>
          <w:bCs/>
          <w:iCs/>
          <w:sz w:val="24"/>
          <w:szCs w:val="24"/>
        </w:rPr>
      </w:pPr>
      <w:r w:rsidRPr="00742788">
        <w:rPr>
          <w:rFonts w:ascii="Calibri" w:hAnsi="Calibri" w:cs="Calibri"/>
          <w:bCs/>
          <w:iCs/>
          <w:color w:val="0070C0"/>
          <w:sz w:val="24"/>
          <w:szCs w:val="24"/>
        </w:rPr>
        <w:lastRenderedPageBreak/>
        <w:t xml:space="preserve">INSET day Monday </w:t>
      </w:r>
      <w:r w:rsidR="00742788" w:rsidRPr="00742788">
        <w:rPr>
          <w:rFonts w:ascii="Calibri" w:hAnsi="Calibri" w:cs="Calibri"/>
          <w:bCs/>
          <w:iCs/>
          <w:color w:val="0070C0"/>
          <w:sz w:val="24"/>
          <w:szCs w:val="24"/>
        </w:rPr>
        <w:t>5</w:t>
      </w:r>
      <w:r w:rsidR="00742788" w:rsidRPr="00742788">
        <w:rPr>
          <w:rFonts w:ascii="Calibri" w:hAnsi="Calibri" w:cs="Calibri"/>
          <w:bCs/>
          <w:iCs/>
          <w:color w:val="0070C0"/>
          <w:sz w:val="24"/>
          <w:szCs w:val="24"/>
          <w:vertAlign w:val="superscript"/>
        </w:rPr>
        <w:t>th</w:t>
      </w:r>
      <w:r w:rsidR="00742788" w:rsidRPr="00742788">
        <w:rPr>
          <w:rFonts w:ascii="Calibri" w:hAnsi="Calibri" w:cs="Calibri"/>
          <w:bCs/>
          <w:iCs/>
          <w:color w:val="0070C0"/>
          <w:sz w:val="24"/>
          <w:szCs w:val="24"/>
        </w:rPr>
        <w:t xml:space="preserve"> June</w:t>
      </w:r>
    </w:p>
    <w:p w14:paraId="3656B9AB" w14:textId="22E2DC61" w:rsidR="00590A44" w:rsidRPr="00AA3DEF" w:rsidRDefault="00590A44" w:rsidP="5FE77300">
      <w:pPr>
        <w:rPr>
          <w:rFonts w:ascii="Calibri" w:hAnsi="Calibri" w:cs="Calibri"/>
          <w:sz w:val="24"/>
          <w:szCs w:val="24"/>
        </w:rPr>
      </w:pPr>
    </w:p>
    <w:p w14:paraId="433F6C4E" w14:textId="77777777" w:rsidR="0078296D" w:rsidRDefault="0078296D" w:rsidP="00264DA2">
      <w:pPr>
        <w:rPr>
          <w:rFonts w:ascii="Calibri" w:hAnsi="Calibri" w:cs="Calibri"/>
          <w:sz w:val="24"/>
          <w:szCs w:val="24"/>
        </w:rPr>
      </w:pPr>
    </w:p>
    <w:p w14:paraId="4B6EB91B" w14:textId="58160D18" w:rsidR="0078296D" w:rsidRPr="00742788" w:rsidRDefault="00742788" w:rsidP="00264DA2">
      <w:pPr>
        <w:rPr>
          <w:rFonts w:ascii="Calibri" w:hAnsi="Calibri" w:cs="Calibri"/>
          <w:b/>
          <w:sz w:val="24"/>
          <w:szCs w:val="24"/>
          <w:u w:val="single"/>
        </w:rPr>
      </w:pPr>
      <w:r w:rsidRPr="00742788">
        <w:rPr>
          <w:rFonts w:ascii="Calibri" w:hAnsi="Calibri" w:cs="Calibri"/>
          <w:b/>
          <w:sz w:val="24"/>
          <w:szCs w:val="24"/>
          <w:u w:val="single"/>
        </w:rPr>
        <w:t>Term Dates 2023 - 2024</w:t>
      </w:r>
    </w:p>
    <w:p w14:paraId="71412A2E" w14:textId="77777777" w:rsidR="0078296D" w:rsidRDefault="0078296D" w:rsidP="00264DA2">
      <w:pPr>
        <w:rPr>
          <w:rFonts w:ascii="Calibri" w:hAnsi="Calibri" w:cs="Calibri"/>
          <w:sz w:val="24"/>
          <w:szCs w:val="24"/>
        </w:rPr>
      </w:pPr>
    </w:p>
    <w:p w14:paraId="444826ED" w14:textId="4D3F88FC" w:rsidR="0078296D" w:rsidRDefault="00742788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1: </w:t>
      </w:r>
      <w:r w:rsidR="001E469A">
        <w:rPr>
          <w:rFonts w:ascii="Calibri" w:hAnsi="Calibri" w:cs="Calibri"/>
          <w:sz w:val="24"/>
          <w:szCs w:val="24"/>
        </w:rPr>
        <w:t>Tues</w:t>
      </w:r>
      <w:r>
        <w:rPr>
          <w:rFonts w:ascii="Calibri" w:hAnsi="Calibri" w:cs="Calibri"/>
          <w:sz w:val="24"/>
          <w:szCs w:val="24"/>
        </w:rPr>
        <w:t xml:space="preserve">day </w:t>
      </w:r>
      <w:r w:rsidR="001E469A">
        <w:rPr>
          <w:rFonts w:ascii="Calibri" w:hAnsi="Calibri" w:cs="Calibri"/>
          <w:sz w:val="24"/>
          <w:szCs w:val="24"/>
        </w:rPr>
        <w:t>5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September 2023 to Friday 20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October 2023</w:t>
      </w:r>
    </w:p>
    <w:p w14:paraId="0A23EAE4" w14:textId="567D8284" w:rsidR="00742788" w:rsidRDefault="00742788" w:rsidP="00264DA2">
      <w:pPr>
        <w:rPr>
          <w:rFonts w:ascii="Calibri" w:hAnsi="Calibri" w:cs="Calibri"/>
          <w:color w:val="0070C0"/>
          <w:sz w:val="24"/>
          <w:szCs w:val="24"/>
        </w:rPr>
      </w:pPr>
      <w:r>
        <w:rPr>
          <w:rFonts w:ascii="Calibri" w:hAnsi="Calibri" w:cs="Calibri"/>
          <w:color w:val="0070C0"/>
          <w:sz w:val="24"/>
          <w:szCs w:val="24"/>
        </w:rPr>
        <w:t>INSET Day Friday 1</w:t>
      </w:r>
      <w:r w:rsidRPr="00742788">
        <w:rPr>
          <w:rFonts w:ascii="Calibri" w:hAnsi="Calibri" w:cs="Calibri"/>
          <w:color w:val="0070C0"/>
          <w:sz w:val="24"/>
          <w:szCs w:val="24"/>
          <w:vertAlign w:val="superscript"/>
        </w:rPr>
        <w:t>st</w:t>
      </w:r>
      <w:r>
        <w:rPr>
          <w:rFonts w:ascii="Calibri" w:hAnsi="Calibri" w:cs="Calibri"/>
          <w:color w:val="0070C0"/>
          <w:sz w:val="24"/>
          <w:szCs w:val="24"/>
        </w:rPr>
        <w:t xml:space="preserve"> September</w:t>
      </w:r>
      <w:r w:rsidR="001E469A">
        <w:rPr>
          <w:rFonts w:ascii="Calibri" w:hAnsi="Calibri" w:cs="Calibri"/>
          <w:color w:val="0070C0"/>
          <w:sz w:val="24"/>
          <w:szCs w:val="24"/>
        </w:rPr>
        <w:t>, Monday 4</w:t>
      </w:r>
      <w:r w:rsidR="001E469A" w:rsidRPr="001E469A">
        <w:rPr>
          <w:rFonts w:ascii="Calibri" w:hAnsi="Calibri" w:cs="Calibri"/>
          <w:color w:val="0070C0"/>
          <w:sz w:val="24"/>
          <w:szCs w:val="24"/>
          <w:vertAlign w:val="superscript"/>
        </w:rPr>
        <w:t>th</w:t>
      </w:r>
      <w:r w:rsidR="001E469A">
        <w:rPr>
          <w:rFonts w:ascii="Calibri" w:hAnsi="Calibri" w:cs="Calibri"/>
          <w:color w:val="0070C0"/>
          <w:sz w:val="24"/>
          <w:szCs w:val="24"/>
        </w:rPr>
        <w:t xml:space="preserve"> September</w:t>
      </w:r>
      <w:r>
        <w:rPr>
          <w:rFonts w:ascii="Calibri" w:hAnsi="Calibri" w:cs="Calibri"/>
          <w:color w:val="0070C0"/>
          <w:sz w:val="24"/>
          <w:szCs w:val="24"/>
        </w:rPr>
        <w:t xml:space="preserve"> &amp; Friday 6</w:t>
      </w:r>
      <w:r w:rsidRPr="00742788">
        <w:rPr>
          <w:rFonts w:ascii="Calibri" w:hAnsi="Calibri" w:cs="Calibri"/>
          <w:color w:val="0070C0"/>
          <w:sz w:val="24"/>
          <w:szCs w:val="24"/>
          <w:vertAlign w:val="superscript"/>
        </w:rPr>
        <w:t>th</w:t>
      </w:r>
      <w:r>
        <w:rPr>
          <w:rFonts w:ascii="Calibri" w:hAnsi="Calibri" w:cs="Calibri"/>
          <w:color w:val="0070C0"/>
          <w:sz w:val="24"/>
          <w:szCs w:val="24"/>
        </w:rPr>
        <w:t xml:space="preserve"> October</w:t>
      </w:r>
    </w:p>
    <w:p w14:paraId="05109DEB" w14:textId="54AA8040" w:rsidR="00742788" w:rsidRDefault="00742788" w:rsidP="00264DA2">
      <w:pPr>
        <w:rPr>
          <w:rFonts w:ascii="Calibri" w:hAnsi="Calibri" w:cs="Calibri"/>
          <w:color w:val="0070C0"/>
          <w:sz w:val="24"/>
          <w:szCs w:val="24"/>
        </w:rPr>
      </w:pPr>
    </w:p>
    <w:p w14:paraId="2C070D57" w14:textId="6ED9F030" w:rsidR="00742788" w:rsidRDefault="00742788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2: </w:t>
      </w:r>
      <w:r>
        <w:rPr>
          <w:rFonts w:ascii="Calibri" w:hAnsi="Calibri" w:cs="Calibri"/>
          <w:sz w:val="24"/>
          <w:szCs w:val="24"/>
        </w:rPr>
        <w:t>Monday 30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October 2023 to Wednesday 20</w:t>
      </w:r>
      <w:r w:rsidRPr="00742788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December</w:t>
      </w:r>
      <w:r w:rsidR="00E750D1">
        <w:rPr>
          <w:rFonts w:ascii="Calibri" w:hAnsi="Calibri" w:cs="Calibri"/>
          <w:sz w:val="24"/>
          <w:szCs w:val="24"/>
        </w:rPr>
        <w:t xml:space="preserve"> 2023 (1.30pm finish)</w:t>
      </w:r>
    </w:p>
    <w:p w14:paraId="27612E05" w14:textId="21AC0BED" w:rsidR="00E750D1" w:rsidRDefault="00E750D1" w:rsidP="00264DA2">
      <w:pPr>
        <w:rPr>
          <w:rFonts w:ascii="Calibri" w:hAnsi="Calibri" w:cs="Calibri"/>
          <w:sz w:val="24"/>
          <w:szCs w:val="24"/>
        </w:rPr>
      </w:pPr>
    </w:p>
    <w:p w14:paraId="60524EA0" w14:textId="356C71B6" w:rsidR="00E750D1" w:rsidRDefault="00E750D1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3: </w:t>
      </w:r>
      <w:r>
        <w:rPr>
          <w:rFonts w:ascii="Calibri" w:hAnsi="Calibri" w:cs="Calibri"/>
          <w:sz w:val="24"/>
          <w:szCs w:val="24"/>
        </w:rPr>
        <w:t>Monday 8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January 2024 to Friday 9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February 2024</w:t>
      </w:r>
    </w:p>
    <w:p w14:paraId="1C5316A1" w14:textId="3227A1ED" w:rsidR="00E750D1" w:rsidRDefault="00E750D1" w:rsidP="00264DA2">
      <w:pPr>
        <w:rPr>
          <w:rFonts w:ascii="Calibri" w:hAnsi="Calibri" w:cs="Calibri"/>
          <w:sz w:val="24"/>
          <w:szCs w:val="24"/>
        </w:rPr>
      </w:pPr>
    </w:p>
    <w:p w14:paraId="357BCDD3" w14:textId="39E05D25" w:rsidR="00E750D1" w:rsidRDefault="00E750D1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4: </w:t>
      </w:r>
      <w:r>
        <w:rPr>
          <w:rFonts w:ascii="Calibri" w:hAnsi="Calibri" w:cs="Calibri"/>
          <w:sz w:val="24"/>
          <w:szCs w:val="24"/>
        </w:rPr>
        <w:t>Monday 19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February 2024 to Thursday 28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 2024 (1.30pm finish)</w:t>
      </w:r>
    </w:p>
    <w:p w14:paraId="6F622A15" w14:textId="5E23B35D" w:rsidR="00E750D1" w:rsidRDefault="00E750D1" w:rsidP="00264DA2">
      <w:pPr>
        <w:rPr>
          <w:rFonts w:ascii="Calibri" w:hAnsi="Calibri" w:cs="Calibri"/>
          <w:sz w:val="24"/>
          <w:szCs w:val="24"/>
        </w:rPr>
      </w:pPr>
    </w:p>
    <w:p w14:paraId="1AA4E370" w14:textId="044CAA6D" w:rsidR="00E750D1" w:rsidRDefault="00E750D1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5: </w:t>
      </w:r>
      <w:r w:rsidR="001E469A">
        <w:rPr>
          <w:rFonts w:ascii="Calibri" w:hAnsi="Calibri" w:cs="Calibri"/>
          <w:sz w:val="24"/>
          <w:szCs w:val="24"/>
        </w:rPr>
        <w:t>Tues</w:t>
      </w:r>
      <w:r>
        <w:rPr>
          <w:rFonts w:ascii="Calibri" w:hAnsi="Calibri" w:cs="Calibri"/>
          <w:sz w:val="24"/>
          <w:szCs w:val="24"/>
        </w:rPr>
        <w:t>day 1</w:t>
      </w:r>
      <w:r w:rsidR="001E469A">
        <w:rPr>
          <w:rFonts w:ascii="Calibri" w:hAnsi="Calibri" w:cs="Calibri"/>
          <w:sz w:val="24"/>
          <w:szCs w:val="24"/>
        </w:rPr>
        <w:t>6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April 2024 to Friday 24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May</w:t>
      </w:r>
    </w:p>
    <w:p w14:paraId="5A8734B2" w14:textId="0C32D8CA" w:rsidR="00E750D1" w:rsidRDefault="00E750D1" w:rsidP="00264DA2">
      <w:pPr>
        <w:rPr>
          <w:rFonts w:ascii="Calibri" w:hAnsi="Calibri" w:cs="Calibri"/>
          <w:color w:val="0070C0"/>
          <w:sz w:val="24"/>
          <w:szCs w:val="24"/>
        </w:rPr>
      </w:pPr>
      <w:r>
        <w:rPr>
          <w:rFonts w:ascii="Calibri" w:hAnsi="Calibri" w:cs="Calibri"/>
          <w:color w:val="0070C0"/>
          <w:sz w:val="24"/>
          <w:szCs w:val="24"/>
        </w:rPr>
        <w:t>Bank Holiday 6</w:t>
      </w:r>
      <w:r w:rsidRPr="00E750D1">
        <w:rPr>
          <w:rFonts w:ascii="Calibri" w:hAnsi="Calibri" w:cs="Calibri"/>
          <w:color w:val="0070C0"/>
          <w:sz w:val="24"/>
          <w:szCs w:val="24"/>
          <w:vertAlign w:val="superscript"/>
        </w:rPr>
        <w:t>th</w:t>
      </w:r>
      <w:r>
        <w:rPr>
          <w:rFonts w:ascii="Calibri" w:hAnsi="Calibri" w:cs="Calibri"/>
          <w:color w:val="0070C0"/>
          <w:sz w:val="24"/>
          <w:szCs w:val="24"/>
        </w:rPr>
        <w:t xml:space="preserve"> May 2024</w:t>
      </w:r>
    </w:p>
    <w:p w14:paraId="15B371E9" w14:textId="15C1300B" w:rsidR="001E469A" w:rsidRPr="00E750D1" w:rsidRDefault="001E469A" w:rsidP="00264DA2">
      <w:pPr>
        <w:rPr>
          <w:rFonts w:ascii="Calibri" w:hAnsi="Calibri" w:cs="Calibri"/>
          <w:color w:val="0070C0"/>
          <w:sz w:val="24"/>
          <w:szCs w:val="24"/>
        </w:rPr>
      </w:pPr>
      <w:r>
        <w:rPr>
          <w:rFonts w:ascii="Calibri" w:hAnsi="Calibri" w:cs="Calibri"/>
          <w:color w:val="0070C0"/>
          <w:sz w:val="24"/>
          <w:szCs w:val="24"/>
        </w:rPr>
        <w:t>INSET Day Monday 15</w:t>
      </w:r>
      <w:r w:rsidRPr="001E469A">
        <w:rPr>
          <w:rFonts w:ascii="Calibri" w:hAnsi="Calibri" w:cs="Calibri"/>
          <w:color w:val="0070C0"/>
          <w:sz w:val="24"/>
          <w:szCs w:val="24"/>
          <w:vertAlign w:val="superscript"/>
        </w:rPr>
        <w:t>th</w:t>
      </w:r>
      <w:r>
        <w:rPr>
          <w:rFonts w:ascii="Calibri" w:hAnsi="Calibri" w:cs="Calibri"/>
          <w:color w:val="0070C0"/>
          <w:sz w:val="24"/>
          <w:szCs w:val="24"/>
        </w:rPr>
        <w:t xml:space="preserve"> April</w:t>
      </w:r>
    </w:p>
    <w:p w14:paraId="7CCB45BA" w14:textId="42F5193D" w:rsidR="00E750D1" w:rsidRDefault="00E750D1" w:rsidP="00264DA2">
      <w:pPr>
        <w:rPr>
          <w:rFonts w:ascii="Calibri" w:hAnsi="Calibri" w:cs="Calibri"/>
          <w:sz w:val="24"/>
          <w:szCs w:val="24"/>
        </w:rPr>
      </w:pPr>
    </w:p>
    <w:p w14:paraId="4FD61B9E" w14:textId="05B2A48C" w:rsidR="00E750D1" w:rsidRDefault="00E750D1" w:rsidP="00264DA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Term 6: </w:t>
      </w:r>
      <w:r>
        <w:rPr>
          <w:rFonts w:ascii="Calibri" w:hAnsi="Calibri" w:cs="Calibri"/>
          <w:sz w:val="24"/>
          <w:szCs w:val="24"/>
        </w:rPr>
        <w:t>Tuesday 4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June 2024 to Wednesday 24</w:t>
      </w:r>
      <w:r w:rsidRPr="00E750D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July 2024 (1.30pm finish)</w:t>
      </w:r>
    </w:p>
    <w:p w14:paraId="315F3B5E" w14:textId="701C6CA6" w:rsidR="00E750D1" w:rsidRPr="00742788" w:rsidRDefault="001E469A" w:rsidP="00264DA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color w:val="0070C0"/>
          <w:sz w:val="24"/>
          <w:szCs w:val="24"/>
        </w:rPr>
        <w:t xml:space="preserve">INSET Day </w:t>
      </w:r>
      <w:r w:rsidR="00E750D1">
        <w:rPr>
          <w:rFonts w:ascii="Calibri" w:hAnsi="Calibri" w:cs="Calibri"/>
          <w:color w:val="0070C0"/>
          <w:sz w:val="24"/>
          <w:szCs w:val="24"/>
        </w:rPr>
        <w:t>Monday 3</w:t>
      </w:r>
      <w:r w:rsidR="00E750D1" w:rsidRPr="00E750D1">
        <w:rPr>
          <w:rFonts w:ascii="Calibri" w:hAnsi="Calibri" w:cs="Calibri"/>
          <w:color w:val="0070C0"/>
          <w:sz w:val="24"/>
          <w:szCs w:val="24"/>
          <w:vertAlign w:val="superscript"/>
        </w:rPr>
        <w:t>rd</w:t>
      </w:r>
      <w:r w:rsidR="00E750D1">
        <w:rPr>
          <w:rFonts w:ascii="Calibri" w:hAnsi="Calibri" w:cs="Calibri"/>
          <w:color w:val="0070C0"/>
          <w:sz w:val="24"/>
          <w:szCs w:val="24"/>
        </w:rPr>
        <w:t xml:space="preserve"> June </w:t>
      </w:r>
    </w:p>
    <w:p w14:paraId="644FE757" w14:textId="77777777" w:rsidR="0078296D" w:rsidRDefault="0078296D" w:rsidP="00264DA2">
      <w:pPr>
        <w:rPr>
          <w:rFonts w:ascii="Calibri" w:hAnsi="Calibri" w:cs="Calibri"/>
          <w:sz w:val="24"/>
          <w:szCs w:val="24"/>
        </w:rPr>
      </w:pPr>
    </w:p>
    <w:p w14:paraId="0076EEA3" w14:textId="1F0A2C3D" w:rsidR="00264DA2" w:rsidRPr="00AA3DEF" w:rsidRDefault="00264DA2" w:rsidP="00264DA2">
      <w:pPr>
        <w:rPr>
          <w:rFonts w:ascii="Calibri" w:hAnsi="Calibri" w:cs="Calibri"/>
          <w:i/>
          <w:sz w:val="24"/>
        </w:rPr>
      </w:pPr>
      <w:r w:rsidRPr="00AA3DEF">
        <w:rPr>
          <w:rFonts w:ascii="Calibri" w:hAnsi="Calibri" w:cs="Calibri"/>
          <w:sz w:val="24"/>
          <w:szCs w:val="24"/>
        </w:rPr>
        <w:t>Yours sincerely,</w:t>
      </w:r>
    </w:p>
    <w:p w14:paraId="45FB0818" w14:textId="77777777" w:rsidR="00264DA2" w:rsidRPr="00AA3DEF" w:rsidRDefault="00264DA2" w:rsidP="00264DA2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</w:p>
    <w:p w14:paraId="4E4EED58" w14:textId="77777777" w:rsidR="00382BA7" w:rsidRDefault="00264DA2" w:rsidP="004821C1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>Tineke van der Ploeg</w:t>
      </w:r>
    </w:p>
    <w:p w14:paraId="049F31CB" w14:textId="77777777" w:rsidR="00EF60D8" w:rsidRDefault="00EF60D8" w:rsidP="004821C1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</w:p>
    <w:p w14:paraId="53128261" w14:textId="77777777" w:rsidR="009E6997" w:rsidRDefault="009E6997" w:rsidP="004821C1">
      <w:pPr>
        <w:tabs>
          <w:tab w:val="right" w:pos="7920"/>
        </w:tabs>
        <w:rPr>
          <w:rFonts w:ascii="Calibri" w:hAnsi="Calibri" w:cs="Calibri"/>
          <w:b/>
          <w:sz w:val="24"/>
          <w:szCs w:val="24"/>
        </w:rPr>
      </w:pPr>
    </w:p>
    <w:sectPr w:rsidR="009E6997" w:rsidSect="0069002F">
      <w:pgSz w:w="11909" w:h="16834"/>
      <w:pgMar w:top="680" w:right="680" w:bottom="851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intelligence.xml><?xml version="1.0" encoding="utf-8"?>
<int:Intelligence xmlns:int="http://schemas.microsoft.com/office/intelligence/2019/intelligence">
  <int:IntelligenceSettings/>
  <int:Manifest/>
  <int:Observations/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A6"/>
    <w:rsid w:val="000103D1"/>
    <w:rsid w:val="000273F1"/>
    <w:rsid w:val="00030128"/>
    <w:rsid w:val="00037F77"/>
    <w:rsid w:val="00053090"/>
    <w:rsid w:val="00066D52"/>
    <w:rsid w:val="00085D04"/>
    <w:rsid w:val="00087B6C"/>
    <w:rsid w:val="00094007"/>
    <w:rsid w:val="000D1E40"/>
    <w:rsid w:val="000D3953"/>
    <w:rsid w:val="000F1300"/>
    <w:rsid w:val="000F3EE0"/>
    <w:rsid w:val="000F4568"/>
    <w:rsid w:val="00101C5A"/>
    <w:rsid w:val="00113566"/>
    <w:rsid w:val="00117CA4"/>
    <w:rsid w:val="00125876"/>
    <w:rsid w:val="001317EF"/>
    <w:rsid w:val="00131BE8"/>
    <w:rsid w:val="001322A5"/>
    <w:rsid w:val="0017448B"/>
    <w:rsid w:val="00176EE8"/>
    <w:rsid w:val="00186EE5"/>
    <w:rsid w:val="001A1FCE"/>
    <w:rsid w:val="001A65BF"/>
    <w:rsid w:val="001B2957"/>
    <w:rsid w:val="001E469A"/>
    <w:rsid w:val="002007B0"/>
    <w:rsid w:val="00203D5B"/>
    <w:rsid w:val="00225D1C"/>
    <w:rsid w:val="00236809"/>
    <w:rsid w:val="00245F8F"/>
    <w:rsid w:val="00246764"/>
    <w:rsid w:val="0026038C"/>
    <w:rsid w:val="00264DA2"/>
    <w:rsid w:val="00265020"/>
    <w:rsid w:val="002A04E5"/>
    <w:rsid w:val="002A3D51"/>
    <w:rsid w:val="002A4F42"/>
    <w:rsid w:val="002B3C32"/>
    <w:rsid w:val="002C3AB1"/>
    <w:rsid w:val="002D1C60"/>
    <w:rsid w:val="002D6DB7"/>
    <w:rsid w:val="002E144C"/>
    <w:rsid w:val="002F17C1"/>
    <w:rsid w:val="00301B2B"/>
    <w:rsid w:val="00310A54"/>
    <w:rsid w:val="00321E65"/>
    <w:rsid w:val="00326EA8"/>
    <w:rsid w:val="00353FB7"/>
    <w:rsid w:val="00363846"/>
    <w:rsid w:val="00375D1D"/>
    <w:rsid w:val="00382BA7"/>
    <w:rsid w:val="003841AE"/>
    <w:rsid w:val="00387C59"/>
    <w:rsid w:val="00390008"/>
    <w:rsid w:val="003943D8"/>
    <w:rsid w:val="00394EAF"/>
    <w:rsid w:val="003974BC"/>
    <w:rsid w:val="003A183D"/>
    <w:rsid w:val="003A505C"/>
    <w:rsid w:val="003B0314"/>
    <w:rsid w:val="003B7C76"/>
    <w:rsid w:val="003D1E96"/>
    <w:rsid w:val="003D6BCD"/>
    <w:rsid w:val="003E326C"/>
    <w:rsid w:val="003F51A6"/>
    <w:rsid w:val="00401520"/>
    <w:rsid w:val="00446D97"/>
    <w:rsid w:val="00462182"/>
    <w:rsid w:val="004663C5"/>
    <w:rsid w:val="004821C1"/>
    <w:rsid w:val="004852DA"/>
    <w:rsid w:val="00496C05"/>
    <w:rsid w:val="004A3804"/>
    <w:rsid w:val="004A5827"/>
    <w:rsid w:val="004B0C00"/>
    <w:rsid w:val="004C3572"/>
    <w:rsid w:val="004C6277"/>
    <w:rsid w:val="004C7B6E"/>
    <w:rsid w:val="004D26AF"/>
    <w:rsid w:val="00522D88"/>
    <w:rsid w:val="005239D0"/>
    <w:rsid w:val="00526841"/>
    <w:rsid w:val="00536548"/>
    <w:rsid w:val="00571718"/>
    <w:rsid w:val="0057646E"/>
    <w:rsid w:val="00590A44"/>
    <w:rsid w:val="005927A5"/>
    <w:rsid w:val="005A2405"/>
    <w:rsid w:val="005A5223"/>
    <w:rsid w:val="005C0FCD"/>
    <w:rsid w:val="005C5011"/>
    <w:rsid w:val="005F7673"/>
    <w:rsid w:val="006031D9"/>
    <w:rsid w:val="006036D2"/>
    <w:rsid w:val="00610AC8"/>
    <w:rsid w:val="00615D7D"/>
    <w:rsid w:val="00620FC1"/>
    <w:rsid w:val="006307BD"/>
    <w:rsid w:val="00643D50"/>
    <w:rsid w:val="0064441F"/>
    <w:rsid w:val="006449B9"/>
    <w:rsid w:val="0065262D"/>
    <w:rsid w:val="006544EA"/>
    <w:rsid w:val="0065539A"/>
    <w:rsid w:val="00673AA6"/>
    <w:rsid w:val="0067676D"/>
    <w:rsid w:val="00685038"/>
    <w:rsid w:val="00685483"/>
    <w:rsid w:val="0069002F"/>
    <w:rsid w:val="006A56EB"/>
    <w:rsid w:val="006A7655"/>
    <w:rsid w:val="006C1A8B"/>
    <w:rsid w:val="006C3B05"/>
    <w:rsid w:val="006E3859"/>
    <w:rsid w:val="006F39D5"/>
    <w:rsid w:val="007036C7"/>
    <w:rsid w:val="00713E34"/>
    <w:rsid w:val="007172EF"/>
    <w:rsid w:val="00736184"/>
    <w:rsid w:val="00737257"/>
    <w:rsid w:val="00742788"/>
    <w:rsid w:val="0075144B"/>
    <w:rsid w:val="00751DEB"/>
    <w:rsid w:val="00767474"/>
    <w:rsid w:val="0078296D"/>
    <w:rsid w:val="00792704"/>
    <w:rsid w:val="00794012"/>
    <w:rsid w:val="007A415D"/>
    <w:rsid w:val="007A49E1"/>
    <w:rsid w:val="007D16CB"/>
    <w:rsid w:val="007E32F7"/>
    <w:rsid w:val="007F21CB"/>
    <w:rsid w:val="00800B70"/>
    <w:rsid w:val="00816587"/>
    <w:rsid w:val="008255A0"/>
    <w:rsid w:val="008447FB"/>
    <w:rsid w:val="00877D60"/>
    <w:rsid w:val="008836C7"/>
    <w:rsid w:val="00887813"/>
    <w:rsid w:val="0089142D"/>
    <w:rsid w:val="008922E0"/>
    <w:rsid w:val="008A28EA"/>
    <w:rsid w:val="008A3D11"/>
    <w:rsid w:val="008C3116"/>
    <w:rsid w:val="008E0C59"/>
    <w:rsid w:val="009120A7"/>
    <w:rsid w:val="00924D65"/>
    <w:rsid w:val="00965271"/>
    <w:rsid w:val="00965DF7"/>
    <w:rsid w:val="0098660E"/>
    <w:rsid w:val="00990152"/>
    <w:rsid w:val="009A01FF"/>
    <w:rsid w:val="009B5299"/>
    <w:rsid w:val="009D51FC"/>
    <w:rsid w:val="009E6997"/>
    <w:rsid w:val="009F3B23"/>
    <w:rsid w:val="009F648D"/>
    <w:rsid w:val="009F7EB9"/>
    <w:rsid w:val="00A033E3"/>
    <w:rsid w:val="00A10D5A"/>
    <w:rsid w:val="00A1595D"/>
    <w:rsid w:val="00A44B19"/>
    <w:rsid w:val="00A51250"/>
    <w:rsid w:val="00A575EF"/>
    <w:rsid w:val="00A615FB"/>
    <w:rsid w:val="00A66471"/>
    <w:rsid w:val="00A74439"/>
    <w:rsid w:val="00A801F0"/>
    <w:rsid w:val="00A95E7A"/>
    <w:rsid w:val="00A9623A"/>
    <w:rsid w:val="00AA3DEF"/>
    <w:rsid w:val="00AC1E80"/>
    <w:rsid w:val="00AC6EC0"/>
    <w:rsid w:val="00AE194D"/>
    <w:rsid w:val="00B56B00"/>
    <w:rsid w:val="00B65035"/>
    <w:rsid w:val="00B71B09"/>
    <w:rsid w:val="00B75393"/>
    <w:rsid w:val="00B84DBD"/>
    <w:rsid w:val="00BC1556"/>
    <w:rsid w:val="00BD3C17"/>
    <w:rsid w:val="00BD6B04"/>
    <w:rsid w:val="00BE6A02"/>
    <w:rsid w:val="00BE7002"/>
    <w:rsid w:val="00BF43FA"/>
    <w:rsid w:val="00C15133"/>
    <w:rsid w:val="00C47251"/>
    <w:rsid w:val="00C57375"/>
    <w:rsid w:val="00C73031"/>
    <w:rsid w:val="00C774FB"/>
    <w:rsid w:val="00CA2CD7"/>
    <w:rsid w:val="00CF0189"/>
    <w:rsid w:val="00D10B4A"/>
    <w:rsid w:val="00D135FC"/>
    <w:rsid w:val="00D20E0D"/>
    <w:rsid w:val="00D240D3"/>
    <w:rsid w:val="00D3758F"/>
    <w:rsid w:val="00D427AA"/>
    <w:rsid w:val="00D5784C"/>
    <w:rsid w:val="00D64C2A"/>
    <w:rsid w:val="00D7002F"/>
    <w:rsid w:val="00D74A2E"/>
    <w:rsid w:val="00D82E7C"/>
    <w:rsid w:val="00DA0CEB"/>
    <w:rsid w:val="00DA5E82"/>
    <w:rsid w:val="00DB1610"/>
    <w:rsid w:val="00DC2711"/>
    <w:rsid w:val="00DF29D0"/>
    <w:rsid w:val="00E062C2"/>
    <w:rsid w:val="00E219CB"/>
    <w:rsid w:val="00E24C84"/>
    <w:rsid w:val="00E32ECB"/>
    <w:rsid w:val="00E337B7"/>
    <w:rsid w:val="00E4287D"/>
    <w:rsid w:val="00E42969"/>
    <w:rsid w:val="00E50A70"/>
    <w:rsid w:val="00E54966"/>
    <w:rsid w:val="00E609D9"/>
    <w:rsid w:val="00E6227A"/>
    <w:rsid w:val="00E65808"/>
    <w:rsid w:val="00E713A4"/>
    <w:rsid w:val="00E7446D"/>
    <w:rsid w:val="00E750D1"/>
    <w:rsid w:val="00E94E45"/>
    <w:rsid w:val="00EA4DA4"/>
    <w:rsid w:val="00EC0C15"/>
    <w:rsid w:val="00ED306E"/>
    <w:rsid w:val="00EE2371"/>
    <w:rsid w:val="00EF60D8"/>
    <w:rsid w:val="00F06CAB"/>
    <w:rsid w:val="00F3090E"/>
    <w:rsid w:val="00F3336D"/>
    <w:rsid w:val="00F47B84"/>
    <w:rsid w:val="00F502FF"/>
    <w:rsid w:val="00F81CDD"/>
    <w:rsid w:val="00F871CD"/>
    <w:rsid w:val="00FA5783"/>
    <w:rsid w:val="00FB10E1"/>
    <w:rsid w:val="00FB7AD4"/>
    <w:rsid w:val="00FC2FDE"/>
    <w:rsid w:val="00FC3DC9"/>
    <w:rsid w:val="00FE652A"/>
    <w:rsid w:val="00FF1C59"/>
    <w:rsid w:val="00FF5ABA"/>
    <w:rsid w:val="01CEED89"/>
    <w:rsid w:val="020069AD"/>
    <w:rsid w:val="02259E4C"/>
    <w:rsid w:val="0235396A"/>
    <w:rsid w:val="025C8A33"/>
    <w:rsid w:val="02E03C30"/>
    <w:rsid w:val="03113386"/>
    <w:rsid w:val="03232F4E"/>
    <w:rsid w:val="03731462"/>
    <w:rsid w:val="0380E8F8"/>
    <w:rsid w:val="03E0A3D2"/>
    <w:rsid w:val="0415E5EC"/>
    <w:rsid w:val="055E7DF9"/>
    <w:rsid w:val="05E5052A"/>
    <w:rsid w:val="05EC0D65"/>
    <w:rsid w:val="06109BA7"/>
    <w:rsid w:val="064D0882"/>
    <w:rsid w:val="069EF8D7"/>
    <w:rsid w:val="07596C32"/>
    <w:rsid w:val="07B89803"/>
    <w:rsid w:val="07BE3941"/>
    <w:rsid w:val="0899272B"/>
    <w:rsid w:val="08B565E1"/>
    <w:rsid w:val="08C34E13"/>
    <w:rsid w:val="091D9CC7"/>
    <w:rsid w:val="0923AE27"/>
    <w:rsid w:val="09B1FCBB"/>
    <w:rsid w:val="09B66D1E"/>
    <w:rsid w:val="0A386D29"/>
    <w:rsid w:val="0B4C2C4C"/>
    <w:rsid w:val="0B523D7F"/>
    <w:rsid w:val="0B75CFCF"/>
    <w:rsid w:val="0BB12BCE"/>
    <w:rsid w:val="0CA90744"/>
    <w:rsid w:val="0CCA1194"/>
    <w:rsid w:val="0CEEA2C6"/>
    <w:rsid w:val="0D91BF43"/>
    <w:rsid w:val="0E5564D8"/>
    <w:rsid w:val="0E5C9722"/>
    <w:rsid w:val="0EB1FFB0"/>
    <w:rsid w:val="0EE192B3"/>
    <w:rsid w:val="0F66242B"/>
    <w:rsid w:val="1001B256"/>
    <w:rsid w:val="10213E3F"/>
    <w:rsid w:val="105591CF"/>
    <w:rsid w:val="10BF430E"/>
    <w:rsid w:val="12034942"/>
    <w:rsid w:val="1241CEDE"/>
    <w:rsid w:val="1263F3AA"/>
    <w:rsid w:val="13005EC3"/>
    <w:rsid w:val="1355DB5B"/>
    <w:rsid w:val="135A39B2"/>
    <w:rsid w:val="13622BB7"/>
    <w:rsid w:val="13ACE394"/>
    <w:rsid w:val="13BA8AFA"/>
    <w:rsid w:val="144AF04F"/>
    <w:rsid w:val="145A667C"/>
    <w:rsid w:val="146FCF14"/>
    <w:rsid w:val="14749C27"/>
    <w:rsid w:val="14B6EB7F"/>
    <w:rsid w:val="1582F35E"/>
    <w:rsid w:val="15E6C0B0"/>
    <w:rsid w:val="16C01CA8"/>
    <w:rsid w:val="16EE611D"/>
    <w:rsid w:val="16F64138"/>
    <w:rsid w:val="16F8A76B"/>
    <w:rsid w:val="17109C19"/>
    <w:rsid w:val="1724844C"/>
    <w:rsid w:val="179F54EC"/>
    <w:rsid w:val="18419F09"/>
    <w:rsid w:val="18728AC6"/>
    <w:rsid w:val="18B84E59"/>
    <w:rsid w:val="195CDE8E"/>
    <w:rsid w:val="199DD30F"/>
    <w:rsid w:val="19E3F6EB"/>
    <w:rsid w:val="19F9F922"/>
    <w:rsid w:val="1A3CCABE"/>
    <w:rsid w:val="1ADF1098"/>
    <w:rsid w:val="1B0221AE"/>
    <w:rsid w:val="1B2EA137"/>
    <w:rsid w:val="1BAA2B88"/>
    <w:rsid w:val="1BADF4C6"/>
    <w:rsid w:val="1BC87BAF"/>
    <w:rsid w:val="1BEF938B"/>
    <w:rsid w:val="1C01C9A7"/>
    <w:rsid w:val="1C0D8C26"/>
    <w:rsid w:val="1CC4E1F2"/>
    <w:rsid w:val="1D991119"/>
    <w:rsid w:val="1E6641F9"/>
    <w:rsid w:val="1E762BB7"/>
    <w:rsid w:val="1F0610D9"/>
    <w:rsid w:val="20467DFC"/>
    <w:rsid w:val="20C98E9E"/>
    <w:rsid w:val="20D35E92"/>
    <w:rsid w:val="20DAEF30"/>
    <w:rsid w:val="20EC7148"/>
    <w:rsid w:val="21602814"/>
    <w:rsid w:val="2290CE89"/>
    <w:rsid w:val="23365A18"/>
    <w:rsid w:val="23B53D6D"/>
    <w:rsid w:val="243D5FCD"/>
    <w:rsid w:val="24B25E34"/>
    <w:rsid w:val="24D22A79"/>
    <w:rsid w:val="25510DCE"/>
    <w:rsid w:val="25A0A9A4"/>
    <w:rsid w:val="25D45F5C"/>
    <w:rsid w:val="25DF0A36"/>
    <w:rsid w:val="25F5DE97"/>
    <w:rsid w:val="26306EBC"/>
    <w:rsid w:val="26599A82"/>
    <w:rsid w:val="266DFADA"/>
    <w:rsid w:val="2699D919"/>
    <w:rsid w:val="26FC5DD5"/>
    <w:rsid w:val="2734A23D"/>
    <w:rsid w:val="27842549"/>
    <w:rsid w:val="27B1E7A9"/>
    <w:rsid w:val="27C6BE78"/>
    <w:rsid w:val="2809CB3B"/>
    <w:rsid w:val="282F9847"/>
    <w:rsid w:val="285D98B7"/>
    <w:rsid w:val="28C72452"/>
    <w:rsid w:val="28D7BABC"/>
    <w:rsid w:val="29082D7F"/>
    <w:rsid w:val="291F4048"/>
    <w:rsid w:val="297C06CB"/>
    <w:rsid w:val="29AB5280"/>
    <w:rsid w:val="29F0CFEE"/>
    <w:rsid w:val="2A1A39EF"/>
    <w:rsid w:val="2A8FF98F"/>
    <w:rsid w:val="2AF2ED1D"/>
    <w:rsid w:val="2AF39DAA"/>
    <w:rsid w:val="2B1841E4"/>
    <w:rsid w:val="2B4722E1"/>
    <w:rsid w:val="2B4B4C60"/>
    <w:rsid w:val="2B944123"/>
    <w:rsid w:val="2C62E9AD"/>
    <w:rsid w:val="2C6D41EB"/>
    <w:rsid w:val="2CBA70BB"/>
    <w:rsid w:val="2D77B7F3"/>
    <w:rsid w:val="2D9A9575"/>
    <w:rsid w:val="2DC79A51"/>
    <w:rsid w:val="2DF593F2"/>
    <w:rsid w:val="2E206FE0"/>
    <w:rsid w:val="2F2CC6D2"/>
    <w:rsid w:val="2F672465"/>
    <w:rsid w:val="2FC0A398"/>
    <w:rsid w:val="30F53932"/>
    <w:rsid w:val="30F5B704"/>
    <w:rsid w:val="31D71F3E"/>
    <w:rsid w:val="3240E8C0"/>
    <w:rsid w:val="32F3D883"/>
    <w:rsid w:val="32F3E103"/>
    <w:rsid w:val="333E9C0F"/>
    <w:rsid w:val="33410487"/>
    <w:rsid w:val="344FF43F"/>
    <w:rsid w:val="346AF024"/>
    <w:rsid w:val="34ADE953"/>
    <w:rsid w:val="34D42661"/>
    <w:rsid w:val="3572E85C"/>
    <w:rsid w:val="35837457"/>
    <w:rsid w:val="35E1C81A"/>
    <w:rsid w:val="3649B9B4"/>
    <w:rsid w:val="366421C7"/>
    <w:rsid w:val="366A7431"/>
    <w:rsid w:val="3756E172"/>
    <w:rsid w:val="3770D08A"/>
    <w:rsid w:val="3782BC80"/>
    <w:rsid w:val="37AF72AD"/>
    <w:rsid w:val="382751D0"/>
    <w:rsid w:val="3873B096"/>
    <w:rsid w:val="38B854AA"/>
    <w:rsid w:val="3951945C"/>
    <w:rsid w:val="397FCB66"/>
    <w:rsid w:val="39815A76"/>
    <w:rsid w:val="39D796D4"/>
    <w:rsid w:val="3A04E3F0"/>
    <w:rsid w:val="3A6D2FE3"/>
    <w:rsid w:val="3AD6F035"/>
    <w:rsid w:val="3AEA5825"/>
    <w:rsid w:val="3B441E4E"/>
    <w:rsid w:val="3B8EA8E5"/>
    <w:rsid w:val="3BA339B9"/>
    <w:rsid w:val="3BC06A7A"/>
    <w:rsid w:val="3C81926C"/>
    <w:rsid w:val="3CAF8C0D"/>
    <w:rsid w:val="3CB8FB38"/>
    <w:rsid w:val="3CE57E55"/>
    <w:rsid w:val="3D163C87"/>
    <w:rsid w:val="3D2AC32F"/>
    <w:rsid w:val="3D62E100"/>
    <w:rsid w:val="3DA8F974"/>
    <w:rsid w:val="3E5C4DF2"/>
    <w:rsid w:val="3E7BBF10"/>
    <w:rsid w:val="3E83B72E"/>
    <w:rsid w:val="3E8D0D09"/>
    <w:rsid w:val="3E94A221"/>
    <w:rsid w:val="3F00A245"/>
    <w:rsid w:val="3F25810A"/>
    <w:rsid w:val="3FC78F15"/>
    <w:rsid w:val="3FFCDD5C"/>
    <w:rsid w:val="400471BE"/>
    <w:rsid w:val="406A2598"/>
    <w:rsid w:val="406AE04F"/>
    <w:rsid w:val="40BE299B"/>
    <w:rsid w:val="410D7D73"/>
    <w:rsid w:val="41A0421F"/>
    <w:rsid w:val="42BE6C2E"/>
    <w:rsid w:val="42F44107"/>
    <w:rsid w:val="430EE961"/>
    <w:rsid w:val="43477679"/>
    <w:rsid w:val="43952341"/>
    <w:rsid w:val="43D8EB40"/>
    <w:rsid w:val="43F8F22D"/>
    <w:rsid w:val="4461E116"/>
    <w:rsid w:val="449D36E5"/>
    <w:rsid w:val="4536B619"/>
    <w:rsid w:val="45392279"/>
    <w:rsid w:val="456FE3C9"/>
    <w:rsid w:val="45806FC4"/>
    <w:rsid w:val="459AE2FC"/>
    <w:rsid w:val="459AE495"/>
    <w:rsid w:val="45FFABFB"/>
    <w:rsid w:val="4642A1AE"/>
    <w:rsid w:val="4686AD88"/>
    <w:rsid w:val="4729A821"/>
    <w:rsid w:val="47724D4E"/>
    <w:rsid w:val="486F334A"/>
    <w:rsid w:val="4901CDB7"/>
    <w:rsid w:val="490A75CF"/>
    <w:rsid w:val="49415C1F"/>
    <w:rsid w:val="49EA9370"/>
    <w:rsid w:val="49FE8ABD"/>
    <w:rsid w:val="4A53E0E7"/>
    <w:rsid w:val="4A68DC89"/>
    <w:rsid w:val="4AE3B392"/>
    <w:rsid w:val="4B3717DF"/>
    <w:rsid w:val="4B6FBB7C"/>
    <w:rsid w:val="4BC0AB6C"/>
    <w:rsid w:val="4BEADBB5"/>
    <w:rsid w:val="4C50301A"/>
    <w:rsid w:val="4C79F45C"/>
    <w:rsid w:val="4C98B549"/>
    <w:rsid w:val="4CCF1F02"/>
    <w:rsid w:val="4CD953AF"/>
    <w:rsid w:val="4D8B81A9"/>
    <w:rsid w:val="4DF0C337"/>
    <w:rsid w:val="4E4EBE1C"/>
    <w:rsid w:val="4F74758E"/>
    <w:rsid w:val="4FC8C5B6"/>
    <w:rsid w:val="4FDDA3B9"/>
    <w:rsid w:val="50626B72"/>
    <w:rsid w:val="509FC7A6"/>
    <w:rsid w:val="511FDFF6"/>
    <w:rsid w:val="51A543F4"/>
    <w:rsid w:val="51FE3BD3"/>
    <w:rsid w:val="52AC1650"/>
    <w:rsid w:val="53271083"/>
    <w:rsid w:val="5350228F"/>
    <w:rsid w:val="53700C84"/>
    <w:rsid w:val="5398E0F2"/>
    <w:rsid w:val="53A56D03"/>
    <w:rsid w:val="53C852EB"/>
    <w:rsid w:val="5422886C"/>
    <w:rsid w:val="54508072"/>
    <w:rsid w:val="545780B8"/>
    <w:rsid w:val="54C2E0E4"/>
    <w:rsid w:val="54E9AAD8"/>
    <w:rsid w:val="5508F958"/>
    <w:rsid w:val="554C4017"/>
    <w:rsid w:val="554F04F2"/>
    <w:rsid w:val="55D55ADF"/>
    <w:rsid w:val="55F4A205"/>
    <w:rsid w:val="56264221"/>
    <w:rsid w:val="56A0818F"/>
    <w:rsid w:val="56C438BC"/>
    <w:rsid w:val="56D87986"/>
    <w:rsid w:val="576B8A1D"/>
    <w:rsid w:val="57737C22"/>
    <w:rsid w:val="585995B7"/>
    <w:rsid w:val="58734A66"/>
    <w:rsid w:val="58D621D6"/>
    <w:rsid w:val="58F8CE2F"/>
    <w:rsid w:val="591E53FE"/>
    <w:rsid w:val="59E25EC8"/>
    <w:rsid w:val="59EC17CC"/>
    <w:rsid w:val="5A191CA8"/>
    <w:rsid w:val="5AB27157"/>
    <w:rsid w:val="5AB71D9D"/>
    <w:rsid w:val="5AB72835"/>
    <w:rsid w:val="5AE67F84"/>
    <w:rsid w:val="5B3B0266"/>
    <w:rsid w:val="5BA51E19"/>
    <w:rsid w:val="5BB153C9"/>
    <w:rsid w:val="5BD0513C"/>
    <w:rsid w:val="5C395662"/>
    <w:rsid w:val="5D5A16D7"/>
    <w:rsid w:val="5DC3C9EE"/>
    <w:rsid w:val="5E41D274"/>
    <w:rsid w:val="5E9092D3"/>
    <w:rsid w:val="5F09DB59"/>
    <w:rsid w:val="5F8A8EC0"/>
    <w:rsid w:val="5F901E66"/>
    <w:rsid w:val="5FBECC92"/>
    <w:rsid w:val="5FDBE29D"/>
    <w:rsid w:val="5FE77300"/>
    <w:rsid w:val="602C6334"/>
    <w:rsid w:val="6084F046"/>
    <w:rsid w:val="60981B25"/>
    <w:rsid w:val="615D8F15"/>
    <w:rsid w:val="619A7C7C"/>
    <w:rsid w:val="622F7D3C"/>
    <w:rsid w:val="623609FE"/>
    <w:rsid w:val="625368D2"/>
    <w:rsid w:val="6299CC52"/>
    <w:rsid w:val="62CA27A0"/>
    <w:rsid w:val="63CFBBE7"/>
    <w:rsid w:val="64095F13"/>
    <w:rsid w:val="6418D47D"/>
    <w:rsid w:val="64357D5C"/>
    <w:rsid w:val="6443741F"/>
    <w:rsid w:val="64638F89"/>
    <w:rsid w:val="6479448D"/>
    <w:rsid w:val="64C6C04D"/>
    <w:rsid w:val="64F23DD1"/>
    <w:rsid w:val="6522E1D9"/>
    <w:rsid w:val="65257264"/>
    <w:rsid w:val="6530D2B6"/>
    <w:rsid w:val="65C43FDA"/>
    <w:rsid w:val="65F9D044"/>
    <w:rsid w:val="6639C3E4"/>
    <w:rsid w:val="664871FC"/>
    <w:rsid w:val="666BAF2B"/>
    <w:rsid w:val="66AD3962"/>
    <w:rsid w:val="67616D0F"/>
    <w:rsid w:val="6766BFA8"/>
    <w:rsid w:val="67976173"/>
    <w:rsid w:val="679B304B"/>
    <w:rsid w:val="67D2A96A"/>
    <w:rsid w:val="6876F2F1"/>
    <w:rsid w:val="68CCAAA0"/>
    <w:rsid w:val="68E967AC"/>
    <w:rsid w:val="6997D24E"/>
    <w:rsid w:val="69B0D2D8"/>
    <w:rsid w:val="69B90104"/>
    <w:rsid w:val="69BEF2B0"/>
    <w:rsid w:val="6A214B3C"/>
    <w:rsid w:val="6A21C0A4"/>
    <w:rsid w:val="6A8D2593"/>
    <w:rsid w:val="6AD53985"/>
    <w:rsid w:val="6AEC46A8"/>
    <w:rsid w:val="6AFC8A4E"/>
    <w:rsid w:val="6B2852CF"/>
    <w:rsid w:val="6B5A9BB3"/>
    <w:rsid w:val="6BB7809C"/>
    <w:rsid w:val="6BBDD03D"/>
    <w:rsid w:val="6BC32F69"/>
    <w:rsid w:val="6C28F5F4"/>
    <w:rsid w:val="6C49B071"/>
    <w:rsid w:val="6C53D2C5"/>
    <w:rsid w:val="6C80A3ED"/>
    <w:rsid w:val="6C95DC79"/>
    <w:rsid w:val="6C985AAF"/>
    <w:rsid w:val="6C9D2362"/>
    <w:rsid w:val="6CCC75CD"/>
    <w:rsid w:val="6D361DB2"/>
    <w:rsid w:val="6D5EFFCA"/>
    <w:rsid w:val="6DD1AC03"/>
    <w:rsid w:val="6DD47F87"/>
    <w:rsid w:val="6E0C0996"/>
    <w:rsid w:val="6E0CDA47"/>
    <w:rsid w:val="6E286EA2"/>
    <w:rsid w:val="6E9EB4B0"/>
    <w:rsid w:val="6EAFC3BB"/>
    <w:rsid w:val="6F043D88"/>
    <w:rsid w:val="6F1ECC77"/>
    <w:rsid w:val="6F9A6778"/>
    <w:rsid w:val="701837FE"/>
    <w:rsid w:val="706D3924"/>
    <w:rsid w:val="70B47539"/>
    <w:rsid w:val="70FC6717"/>
    <w:rsid w:val="7130E66C"/>
    <w:rsid w:val="71447B09"/>
    <w:rsid w:val="7193BEF2"/>
    <w:rsid w:val="71FD742C"/>
    <w:rsid w:val="72171D81"/>
    <w:rsid w:val="7221F863"/>
    <w:rsid w:val="72285CAF"/>
    <w:rsid w:val="7251FCD6"/>
    <w:rsid w:val="72A57BEC"/>
    <w:rsid w:val="72A7ABC2"/>
    <w:rsid w:val="72B3DCA8"/>
    <w:rsid w:val="73FACB9C"/>
    <w:rsid w:val="73FDAFF6"/>
    <w:rsid w:val="7418A06E"/>
    <w:rsid w:val="74DAC641"/>
    <w:rsid w:val="757D0077"/>
    <w:rsid w:val="758608BC"/>
    <w:rsid w:val="765BDE53"/>
    <w:rsid w:val="76CA2C4D"/>
    <w:rsid w:val="76EA8EA4"/>
    <w:rsid w:val="77E396B8"/>
    <w:rsid w:val="78210989"/>
    <w:rsid w:val="78FF8B76"/>
    <w:rsid w:val="790A8D7B"/>
    <w:rsid w:val="7919444E"/>
    <w:rsid w:val="79F34E69"/>
    <w:rsid w:val="79FFFE2D"/>
    <w:rsid w:val="7A0AF521"/>
    <w:rsid w:val="7A136F78"/>
    <w:rsid w:val="7A18A379"/>
    <w:rsid w:val="7A6BE180"/>
    <w:rsid w:val="7A8B933B"/>
    <w:rsid w:val="7AAFA890"/>
    <w:rsid w:val="7B5FAC04"/>
    <w:rsid w:val="7BC38F6D"/>
    <w:rsid w:val="7BD436D9"/>
    <w:rsid w:val="7C3F19BE"/>
    <w:rsid w:val="7C6276C8"/>
    <w:rsid w:val="7CBF4E98"/>
    <w:rsid w:val="7CCB90D5"/>
    <w:rsid w:val="7CFFDFBC"/>
    <w:rsid w:val="7D2CB914"/>
    <w:rsid w:val="7D3E7B16"/>
    <w:rsid w:val="7D4108A1"/>
    <w:rsid w:val="7D921434"/>
    <w:rsid w:val="7E7174CE"/>
    <w:rsid w:val="7E95BF2A"/>
    <w:rsid w:val="7E9BB01D"/>
    <w:rsid w:val="7EDB14C5"/>
    <w:rsid w:val="7EFB302F"/>
    <w:rsid w:val="7F19D4BC"/>
    <w:rsid w:val="7F1E5DAB"/>
    <w:rsid w:val="7FEE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7C563"/>
  <w15:chartTrackingRefBased/>
  <w15:docId w15:val="{68EA938F-6610-485D-9D95-3F11AAB3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7920"/>
      </w:tabs>
      <w:outlineLvl w:val="0"/>
    </w:pPr>
    <w:rPr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b/>
      <w:sz w:val="22"/>
    </w:rPr>
  </w:style>
  <w:style w:type="table" w:styleId="TableGrid">
    <w:name w:val="Table Grid"/>
    <w:basedOn w:val="TableNormal"/>
    <w:rsid w:val="007D1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F7E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04E5"/>
  </w:style>
  <w:style w:type="paragraph" w:customStyle="1" w:styleId="xmsonormal">
    <w:name w:val="x_msonormal"/>
    <w:basedOn w:val="Normal"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paragraph">
    <w:name w:val="paragraph"/>
    <w:basedOn w:val="Normal"/>
    <w:rsid w:val="003841AE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841AE"/>
  </w:style>
  <w:style w:type="character" w:customStyle="1" w:styleId="eop">
    <w:name w:val="eop"/>
    <w:basedOn w:val="DefaultParagraphFont"/>
    <w:rsid w:val="00384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87e0202adc8b47f9" Type="http://schemas.microsoft.com/office/2019/09/relationships/intelligence" Target="intelligenc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office@mill-lane.oxon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ger\Application%20Data\Microsoft\Templates\Letterhead%20School%20&amp;%20Windmil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ec3b11-46c9-41cc-bcbc-099c1464f5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82831443FCE4C8ED4E9FE624C880E" ma:contentTypeVersion="12" ma:contentTypeDescription="Create a new document." ma:contentTypeScope="" ma:versionID="5d9f22768b7e04ba75858f435875ff8c">
  <xsd:schema xmlns:xsd="http://www.w3.org/2001/XMLSchema" xmlns:xs="http://www.w3.org/2001/XMLSchema" xmlns:p="http://schemas.microsoft.com/office/2006/metadata/properties" xmlns:ns3="5cec3b11-46c9-41cc-bcbc-099c1464f52d" targetNamespace="http://schemas.microsoft.com/office/2006/metadata/properties" ma:root="true" ma:fieldsID="9f122c18ad745cb67f99de91ff009b58" ns3:_="">
    <xsd:import namespace="5cec3b11-46c9-41cc-bcbc-099c1464f5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c3b11-46c9-41cc-bcbc-099c1464f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A2449-E001-4FDE-BEF2-997244A5DE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4F1012-1C4B-4268-86C3-7171B19C01F7}">
  <ds:schemaRefs>
    <ds:schemaRef ds:uri="http://schemas.microsoft.com/office/2006/metadata/properties"/>
    <ds:schemaRef ds:uri="http://schemas.microsoft.com/office/infopath/2007/PartnerControls"/>
    <ds:schemaRef ds:uri="5cec3b11-46c9-41cc-bcbc-099c1464f52d"/>
  </ds:schemaRefs>
</ds:datastoreItem>
</file>

<file path=customXml/itemProps3.xml><?xml version="1.0" encoding="utf-8"?>
<ds:datastoreItem xmlns:ds="http://schemas.openxmlformats.org/officeDocument/2006/customXml" ds:itemID="{F883CDDE-BF23-482E-92EA-B92D2DA8F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ec3b11-46c9-41cc-bcbc-099c1464f5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88D9E7-973D-4A17-97BF-6D918FC7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School &amp; Windmill</Template>
  <TotalTime>0</TotalTime>
  <Pages>3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cp:lastModifiedBy>9312465 headteacher.2465</cp:lastModifiedBy>
  <cp:revision>2</cp:revision>
  <cp:lastPrinted>2010-09-08T09:06:00Z</cp:lastPrinted>
  <dcterms:created xsi:type="dcterms:W3CDTF">2023-10-03T13:31:00Z</dcterms:created>
  <dcterms:modified xsi:type="dcterms:W3CDTF">2023-10-03T13:31:00Z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0x0101008FC82831443FCE4C8ED4E9FE624C880E</vt:lpwstr>
  </property>
</Properties>
</file>