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96B261" w14:textId="77777777" w:rsidR="006E3859" w:rsidRDefault="000F1300" w:rsidP="004C7B6E">
      <w:pPr>
        <w:pStyle w:val="Caption"/>
        <w:ind w:right="708"/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5C29AF22" wp14:editId="07777777">
            <wp:simplePos x="0" y="0"/>
            <wp:positionH relativeFrom="column">
              <wp:posOffset>-177165</wp:posOffset>
            </wp:positionH>
            <wp:positionV relativeFrom="paragraph">
              <wp:posOffset>-154940</wp:posOffset>
            </wp:positionV>
            <wp:extent cx="986790" cy="1028065"/>
            <wp:effectExtent l="0" t="0" r="0" b="0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" cy="1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859">
        <w:t>Oxfordshire County Council</w:t>
      </w:r>
    </w:p>
    <w:p w14:paraId="2204514D" w14:textId="77777777" w:rsidR="006E3859" w:rsidRPr="002B3C32" w:rsidRDefault="006E3859" w:rsidP="004C7B6E">
      <w:pPr>
        <w:ind w:right="708"/>
        <w:jc w:val="center"/>
        <w:rPr>
          <w:rFonts w:ascii="Book Antiqua" w:hAnsi="Book Antiqua"/>
          <w:b/>
          <w:sz w:val="36"/>
          <w:szCs w:val="36"/>
        </w:rPr>
      </w:pPr>
      <w:r w:rsidRPr="002B3C32">
        <w:rPr>
          <w:rFonts w:ascii="Book Antiqua" w:hAnsi="Book Antiqua"/>
          <w:b/>
          <w:sz w:val="36"/>
          <w:szCs w:val="36"/>
        </w:rPr>
        <w:t>Mill Lane Community Primary School</w:t>
      </w:r>
    </w:p>
    <w:p w14:paraId="713E7E38" w14:textId="77777777" w:rsidR="006E3859" w:rsidRPr="002B3C32" w:rsidRDefault="00BE7002" w:rsidP="004C7B6E">
      <w:pPr>
        <w:ind w:right="708"/>
        <w:jc w:val="center"/>
        <w:rPr>
          <w:rFonts w:ascii="Book Antiqua" w:hAnsi="Book Antiqua"/>
          <w:b/>
          <w:sz w:val="36"/>
          <w:szCs w:val="36"/>
        </w:rPr>
      </w:pPr>
      <w:r>
        <w:rPr>
          <w:rFonts w:ascii="Book Antiqua" w:hAnsi="Book Antiqua"/>
          <w:b/>
          <w:sz w:val="36"/>
          <w:szCs w:val="36"/>
        </w:rPr>
        <w:t>The Windmill Community Nursery</w:t>
      </w:r>
    </w:p>
    <w:p w14:paraId="62685BDD" w14:textId="77777777" w:rsidR="006E3859" w:rsidRPr="002B3C32" w:rsidRDefault="006E3859" w:rsidP="004C7B6E">
      <w:pPr>
        <w:ind w:right="708"/>
        <w:jc w:val="center"/>
        <w:rPr>
          <w:rFonts w:ascii="Book Antiqua" w:hAnsi="Book Antiqua"/>
          <w:b/>
          <w:sz w:val="36"/>
          <w:szCs w:val="36"/>
        </w:rPr>
      </w:pPr>
      <w:r w:rsidRPr="002B3C32">
        <w:rPr>
          <w:rFonts w:ascii="Book Antiqua" w:hAnsi="Book Antiqua"/>
          <w:b/>
          <w:sz w:val="36"/>
          <w:szCs w:val="36"/>
        </w:rPr>
        <w:t>Mill Lane   Chinnor   Oxfordshire   OX39 4RF</w:t>
      </w:r>
    </w:p>
    <w:p w14:paraId="4FE12B96" w14:textId="77777777" w:rsidR="0098660E" w:rsidRDefault="0098660E" w:rsidP="0098660E">
      <w:pPr>
        <w:ind w:right="708"/>
        <w:jc w:val="center"/>
        <w:rPr>
          <w:rFonts w:ascii="Book Antiqua" w:hAnsi="Book Antiqua"/>
          <w:b/>
        </w:rPr>
      </w:pPr>
      <w:r>
        <w:rPr>
          <w:rFonts w:ascii="Book Antiqua" w:hAnsi="Book Antiqua"/>
          <w:b/>
        </w:rPr>
        <w:t>Head Teacher  Miss Tineke van der Ploeg</w:t>
      </w:r>
    </w:p>
    <w:p w14:paraId="6B98BC6B" w14:textId="77777777" w:rsidR="0098660E" w:rsidRDefault="006E3859" w:rsidP="0098660E">
      <w:pPr>
        <w:ind w:right="708"/>
        <w:jc w:val="center"/>
        <w:rPr>
          <w:rFonts w:ascii="Book Antiqua" w:hAnsi="Book Antiqua"/>
          <w:b/>
        </w:rPr>
      </w:pPr>
      <w:r>
        <w:rPr>
          <w:rFonts w:ascii="Book Antiqua" w:hAnsi="Book Antiqua"/>
          <w:b/>
        </w:rPr>
        <w:t>Telephone/fax 0184</w:t>
      </w:r>
      <w:r w:rsidR="0098660E">
        <w:rPr>
          <w:rFonts w:ascii="Book Antiqua" w:hAnsi="Book Antiqua"/>
          <w:b/>
        </w:rPr>
        <w:t>4 352106</w:t>
      </w:r>
    </w:p>
    <w:p w14:paraId="072DDE93" w14:textId="77777777" w:rsidR="006E3859" w:rsidRDefault="006E3859" w:rsidP="0098660E">
      <w:pPr>
        <w:ind w:right="708"/>
        <w:jc w:val="center"/>
        <w:rPr>
          <w:rFonts w:ascii="Arial" w:hAnsi="Arial"/>
          <w:b/>
        </w:rPr>
      </w:pPr>
      <w:r w:rsidRPr="0BB12BCE">
        <w:rPr>
          <w:rFonts w:ascii="Arial" w:hAnsi="Arial"/>
          <w:b/>
          <w:bCs/>
        </w:rPr>
        <w:t xml:space="preserve">e-mail </w:t>
      </w:r>
      <w:hyperlink r:id="rId9">
        <w:r w:rsidRPr="0BB12BCE">
          <w:rPr>
            <w:rStyle w:val="Hyperlink"/>
            <w:b/>
            <w:bCs/>
            <w:u w:val="none"/>
          </w:rPr>
          <w:t>office.2465@mill-lane.oxon.sch.uk</w:t>
        </w:r>
      </w:hyperlink>
    </w:p>
    <w:p w14:paraId="5EA36FB6" w14:textId="654A9033" w:rsidR="0BB12BCE" w:rsidRDefault="0BB12BCE" w:rsidP="0BB12BCE">
      <w:pPr>
        <w:ind w:right="708"/>
        <w:jc w:val="center"/>
        <w:rPr>
          <w:b/>
          <w:bCs/>
        </w:rPr>
      </w:pPr>
    </w:p>
    <w:p w14:paraId="7D2AD9D0" w14:textId="5557BB6E" w:rsidR="0BB12BCE" w:rsidRDefault="006F39D5" w:rsidP="0BB12BCE">
      <w:pPr>
        <w:ind w:right="708"/>
        <w:jc w:val="center"/>
        <w:rPr>
          <w:b/>
          <w:bCs/>
        </w:rPr>
      </w:pPr>
      <w:r>
        <w:rPr>
          <w:noProof/>
          <w:lang w:eastAsia="en-GB"/>
        </w:rPr>
        <mc:AlternateContent>
          <mc:Choice Requires="wps">
            <w:drawing>
              <wp:inline distT="0" distB="0" distL="114300" distR="114300" wp14:anchorId="21BE5403" wp14:editId="59D8A73A">
                <wp:extent cx="3638550" cy="171450"/>
                <wp:effectExtent l="0" t="0" r="0" b="0"/>
                <wp:docPr id="1547261538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638550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3DE3C5" w14:textId="77777777" w:rsidR="006F39D5" w:rsidRPr="006F39D5" w:rsidRDefault="006F39D5" w:rsidP="006F39D5">
                            <w:pPr>
                              <w:jc w:val="center"/>
                              <w:rPr>
                                <w:b/>
                                <w:bCs/>
                                <w:color w:val="FF6600"/>
                                <w:sz w:val="56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39D5">
                              <w:rPr>
                                <w:b/>
                                <w:bCs/>
                                <w:color w:val="FF6600"/>
                                <w:sz w:val="56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Newsletter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1BE5403" id="_x0000_t202" coordsize="21600,21600" o:spt="202" path="m,l,21600r21600,l21600,xe">
                <v:stroke joinstyle="miter"/>
                <v:path gradientshapeok="t" o:connecttype="rect"/>
              </v:shapetype>
              <v:shape id="WordArt 4" o:spid="_x0000_s1026" type="#_x0000_t202" style="width:286.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" filled="f" stroked="f">
                <o:lock v:ext="edit" shapetype="t"/>
                <v:textbox style="mso-fit-shape-to-text:t">
                  <w:txbxContent>
                    <w:p w14:paraId="043DE3C5" w14:textId="77777777" w:rsidR="006F39D5" w:rsidRPr="006F39D5" w:rsidRDefault="006F39D5" w:rsidP="006F39D5">
                      <w:pPr>
                        <w:jc w:val="center"/>
                        <w:rPr>
                          <w:b/>
                          <w:bCs/>
                          <w:color w:val="FF6600"/>
                          <w:sz w:val="56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F39D5">
                        <w:rPr>
                          <w:b/>
                          <w:bCs/>
                          <w:color w:val="FF6600"/>
                          <w:sz w:val="56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Newsletter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6C71CB3" w14:textId="77777777" w:rsidR="00375D1D" w:rsidRDefault="00375D1D" w:rsidP="5C395662">
      <w:pPr>
        <w:ind w:right="708"/>
        <w:jc w:val="center"/>
        <w:rPr>
          <w:rFonts w:ascii="Arial" w:hAnsi="Arial"/>
          <w:b/>
          <w:bCs/>
        </w:rPr>
      </w:pPr>
    </w:p>
    <w:p w14:paraId="7BE0EA90" w14:textId="38BE3922" w:rsidR="0069002F" w:rsidRPr="00AA3DEF" w:rsidRDefault="591E53FE" w:rsidP="006F39D5">
      <w:pPr>
        <w:ind w:right="708"/>
        <w:jc w:val="center"/>
        <w:rPr>
          <w:rFonts w:ascii="Calibri" w:hAnsi="Calibri" w:cs="Calibri"/>
          <w:sz w:val="24"/>
          <w:szCs w:val="24"/>
        </w:rPr>
      </w:pPr>
      <w:r w:rsidRPr="0B4C2C4C">
        <w:rPr>
          <w:rFonts w:ascii="Book Antiqua" w:hAnsi="Book Antiqua"/>
          <w:sz w:val="24"/>
          <w:szCs w:val="24"/>
        </w:rPr>
        <w:t xml:space="preserve"> </w:t>
      </w:r>
      <w:r w:rsidR="0069002F" w:rsidRPr="0B4C2C4C">
        <w:rPr>
          <w:rFonts w:ascii="Calibri" w:hAnsi="Calibri" w:cs="Calibri"/>
          <w:sz w:val="24"/>
          <w:szCs w:val="24"/>
        </w:rPr>
        <w:t xml:space="preserve">                                                                   </w:t>
      </w:r>
      <w:r w:rsidR="003943D8" w:rsidRPr="0B4C2C4C">
        <w:rPr>
          <w:rFonts w:ascii="Calibri" w:hAnsi="Calibri" w:cs="Calibri"/>
          <w:sz w:val="24"/>
          <w:szCs w:val="24"/>
        </w:rPr>
        <w:t xml:space="preserve">              </w:t>
      </w:r>
      <w:r w:rsidR="00BF43FA" w:rsidRPr="0B4C2C4C">
        <w:rPr>
          <w:rFonts w:ascii="Calibri" w:hAnsi="Calibri" w:cs="Calibri"/>
          <w:sz w:val="24"/>
          <w:szCs w:val="24"/>
        </w:rPr>
        <w:t xml:space="preserve">               </w:t>
      </w:r>
      <w:r w:rsidR="003943D8" w:rsidRPr="0B4C2C4C">
        <w:rPr>
          <w:rFonts w:ascii="Calibri" w:hAnsi="Calibri" w:cs="Calibri"/>
          <w:sz w:val="24"/>
          <w:szCs w:val="24"/>
        </w:rPr>
        <w:t xml:space="preserve">        </w:t>
      </w:r>
      <w:r w:rsidR="0EE192B3" w:rsidRPr="0B4C2C4C">
        <w:rPr>
          <w:rFonts w:ascii="Calibri" w:hAnsi="Calibri" w:cs="Calibri"/>
          <w:sz w:val="24"/>
          <w:szCs w:val="24"/>
        </w:rPr>
        <w:t xml:space="preserve">                   </w:t>
      </w:r>
      <w:r w:rsidR="003943D8" w:rsidRPr="0B4C2C4C">
        <w:rPr>
          <w:rFonts w:ascii="Calibri" w:hAnsi="Calibri" w:cs="Calibri"/>
          <w:sz w:val="24"/>
          <w:szCs w:val="24"/>
        </w:rPr>
        <w:t xml:space="preserve">   </w:t>
      </w:r>
      <w:r w:rsidR="00AB7341">
        <w:rPr>
          <w:rFonts w:ascii="Calibri" w:hAnsi="Calibri" w:cs="Calibri"/>
          <w:sz w:val="24"/>
          <w:szCs w:val="24"/>
        </w:rPr>
        <w:t xml:space="preserve">  </w:t>
      </w:r>
      <w:r w:rsidR="00BF43FA" w:rsidRPr="0B4C2C4C">
        <w:rPr>
          <w:rFonts w:ascii="Calibri" w:hAnsi="Calibri" w:cs="Calibri"/>
          <w:sz w:val="24"/>
          <w:szCs w:val="24"/>
        </w:rPr>
        <w:t xml:space="preserve"> </w:t>
      </w:r>
      <w:r w:rsidR="006B2FFC">
        <w:rPr>
          <w:rFonts w:ascii="Calibri" w:hAnsi="Calibri" w:cs="Calibri"/>
          <w:sz w:val="24"/>
          <w:szCs w:val="24"/>
        </w:rPr>
        <w:t xml:space="preserve">Monday </w:t>
      </w:r>
      <w:r w:rsidR="0055320D">
        <w:rPr>
          <w:rFonts w:ascii="Calibri" w:hAnsi="Calibri" w:cs="Calibri"/>
          <w:sz w:val="24"/>
          <w:szCs w:val="24"/>
        </w:rPr>
        <w:t>24</w:t>
      </w:r>
      <w:r w:rsidR="006B2FFC" w:rsidRPr="006B2FFC">
        <w:rPr>
          <w:rFonts w:ascii="Calibri" w:hAnsi="Calibri" w:cs="Calibri"/>
          <w:sz w:val="24"/>
          <w:szCs w:val="24"/>
          <w:vertAlign w:val="superscript"/>
        </w:rPr>
        <w:t>th</w:t>
      </w:r>
      <w:r w:rsidR="006B2FFC">
        <w:rPr>
          <w:rFonts w:ascii="Calibri" w:hAnsi="Calibri" w:cs="Calibri"/>
          <w:sz w:val="24"/>
          <w:szCs w:val="24"/>
        </w:rPr>
        <w:t xml:space="preserve"> </w:t>
      </w:r>
      <w:r w:rsidR="4461E116" w:rsidRPr="0B4C2C4C">
        <w:rPr>
          <w:rFonts w:ascii="Calibri" w:hAnsi="Calibri" w:cs="Calibri"/>
          <w:sz w:val="24"/>
          <w:szCs w:val="24"/>
        </w:rPr>
        <w:t>Febr</w:t>
      </w:r>
      <w:r w:rsidR="00394EAF" w:rsidRPr="0B4C2C4C">
        <w:rPr>
          <w:rFonts w:ascii="Calibri" w:hAnsi="Calibri" w:cs="Calibri"/>
          <w:sz w:val="24"/>
          <w:szCs w:val="24"/>
        </w:rPr>
        <w:t>uary 202</w:t>
      </w:r>
      <w:r w:rsidR="0055320D">
        <w:rPr>
          <w:rFonts w:ascii="Calibri" w:hAnsi="Calibri" w:cs="Calibri"/>
          <w:sz w:val="24"/>
          <w:szCs w:val="24"/>
        </w:rPr>
        <w:t>5</w:t>
      </w:r>
    </w:p>
    <w:p w14:paraId="0DFAE634" w14:textId="77777777" w:rsidR="0069002F" w:rsidRPr="00AA3DEF" w:rsidRDefault="0069002F" w:rsidP="00382BA7">
      <w:pPr>
        <w:ind w:right="708"/>
        <w:rPr>
          <w:rFonts w:ascii="Calibri" w:hAnsi="Calibri" w:cs="Calibri"/>
          <w:sz w:val="24"/>
          <w:szCs w:val="24"/>
        </w:rPr>
      </w:pPr>
      <w:r w:rsidRPr="00AA3DEF">
        <w:rPr>
          <w:rFonts w:ascii="Calibri" w:hAnsi="Calibri" w:cs="Calibri"/>
          <w:sz w:val="24"/>
          <w:szCs w:val="24"/>
        </w:rPr>
        <w:t xml:space="preserve">  </w:t>
      </w:r>
    </w:p>
    <w:p w14:paraId="71E1DEA0" w14:textId="77777777" w:rsidR="0069002F" w:rsidRPr="00AA3DEF" w:rsidRDefault="0069002F" w:rsidP="00375D1D">
      <w:pPr>
        <w:ind w:right="708"/>
        <w:rPr>
          <w:rFonts w:ascii="Calibri" w:hAnsi="Calibri" w:cs="Calibri"/>
          <w:sz w:val="24"/>
          <w:szCs w:val="24"/>
        </w:rPr>
      </w:pPr>
      <w:r w:rsidRPr="00AA3DEF">
        <w:rPr>
          <w:rFonts w:ascii="Calibri" w:hAnsi="Calibri" w:cs="Calibri"/>
          <w:sz w:val="24"/>
          <w:szCs w:val="24"/>
        </w:rPr>
        <w:t>Dear Parents / Carers,</w:t>
      </w:r>
    </w:p>
    <w:p w14:paraId="02EB378F" w14:textId="77777777" w:rsidR="0069002F" w:rsidRPr="00C44016" w:rsidRDefault="0069002F" w:rsidP="00375D1D">
      <w:pPr>
        <w:ind w:right="708"/>
        <w:rPr>
          <w:rFonts w:ascii="Calibri" w:hAnsi="Calibri" w:cs="Calibri"/>
          <w:sz w:val="24"/>
          <w:szCs w:val="24"/>
        </w:rPr>
      </w:pPr>
    </w:p>
    <w:p w14:paraId="6910D8F6" w14:textId="22B73DD4" w:rsidR="00BD7EF0" w:rsidRDefault="00A80835" w:rsidP="0B4C2C4C">
      <w:pPr>
        <w:pStyle w:val="xmsonormal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</w:rPr>
      </w:pPr>
      <w:r w:rsidRPr="00C44016">
        <w:rPr>
          <w:rFonts w:ascii="Calibri" w:hAnsi="Calibri" w:cs="Calibri"/>
        </w:rPr>
        <w:t xml:space="preserve">We are </w:t>
      </w:r>
      <w:r w:rsidR="00155F3D" w:rsidRPr="00C44016">
        <w:rPr>
          <w:rFonts w:ascii="Calibri" w:hAnsi="Calibri" w:cs="Calibri"/>
        </w:rPr>
        <w:t>halfway</w:t>
      </w:r>
      <w:r w:rsidRPr="00C44016">
        <w:rPr>
          <w:rFonts w:ascii="Calibri" w:hAnsi="Calibri" w:cs="Calibri"/>
        </w:rPr>
        <w:t xml:space="preserve"> through the year </w:t>
      </w:r>
      <w:r w:rsidR="00CE4A54">
        <w:rPr>
          <w:rFonts w:ascii="Calibri" w:hAnsi="Calibri" w:cs="Calibri"/>
        </w:rPr>
        <w:t>and already</w:t>
      </w:r>
      <w:r w:rsidR="005A6E5D" w:rsidRPr="00C44016">
        <w:rPr>
          <w:rFonts w:ascii="Calibri" w:hAnsi="Calibri" w:cs="Calibri"/>
        </w:rPr>
        <w:t xml:space="preserve"> </w:t>
      </w:r>
      <w:r w:rsidR="00675EAE" w:rsidRPr="00C44016">
        <w:rPr>
          <w:rFonts w:ascii="Calibri" w:hAnsi="Calibri" w:cs="Calibri"/>
        </w:rPr>
        <w:t>there have been so many great things going on in the school</w:t>
      </w:r>
      <w:r w:rsidR="0014696B" w:rsidRPr="00C44016">
        <w:rPr>
          <w:rFonts w:ascii="Calibri" w:hAnsi="Calibri" w:cs="Calibri"/>
        </w:rPr>
        <w:t xml:space="preserve">. </w:t>
      </w:r>
      <w:r w:rsidR="00C8232C">
        <w:rPr>
          <w:rFonts w:ascii="Calibri" w:hAnsi="Calibri" w:cs="Calibri"/>
        </w:rPr>
        <w:t>We ended last term with our annual science week</w:t>
      </w:r>
      <w:r w:rsidR="00D546DE">
        <w:rPr>
          <w:rFonts w:ascii="Calibri" w:hAnsi="Calibri" w:cs="Calibri"/>
        </w:rPr>
        <w:t xml:space="preserve"> </w:t>
      </w:r>
      <w:r w:rsidR="00F60188">
        <w:rPr>
          <w:rFonts w:ascii="Calibri" w:hAnsi="Calibri" w:cs="Calibri"/>
        </w:rPr>
        <w:t>where the children all took part in a thermal insulation experiment</w:t>
      </w:r>
      <w:r w:rsidR="00C51007">
        <w:rPr>
          <w:rFonts w:ascii="Calibri" w:hAnsi="Calibri" w:cs="Calibri"/>
        </w:rPr>
        <w:t xml:space="preserve"> to save Mr Thompson’s ice poles! </w:t>
      </w:r>
      <w:r w:rsidR="00CE4A54">
        <w:rPr>
          <w:rFonts w:ascii="Calibri" w:hAnsi="Calibri" w:cs="Calibri"/>
        </w:rPr>
        <w:t>There were also two</w:t>
      </w:r>
      <w:r w:rsidR="00D916AC">
        <w:rPr>
          <w:rFonts w:ascii="Calibri" w:hAnsi="Calibri" w:cs="Calibri"/>
        </w:rPr>
        <w:t xml:space="preserve"> workshops: one w</w:t>
      </w:r>
      <w:r w:rsidR="00695968">
        <w:rPr>
          <w:rFonts w:ascii="Calibri" w:hAnsi="Calibri" w:cs="Calibri"/>
        </w:rPr>
        <w:t>h</w:t>
      </w:r>
      <w:r w:rsidR="00D916AC">
        <w:rPr>
          <w:rFonts w:ascii="Calibri" w:hAnsi="Calibri" w:cs="Calibri"/>
        </w:rPr>
        <w:t xml:space="preserve">ere the children carried out practical investigations which looked at different chemical reactions and the second workshop </w:t>
      </w:r>
      <w:r w:rsidR="00AB7341">
        <w:rPr>
          <w:rFonts w:ascii="Calibri" w:hAnsi="Calibri" w:cs="Calibri"/>
        </w:rPr>
        <w:t xml:space="preserve">which </w:t>
      </w:r>
      <w:r w:rsidR="00D916AC">
        <w:rPr>
          <w:rFonts w:ascii="Calibri" w:hAnsi="Calibri" w:cs="Calibri"/>
        </w:rPr>
        <w:t xml:space="preserve">involved robotics where the children controlled a </w:t>
      </w:r>
      <w:r w:rsidR="00695968">
        <w:rPr>
          <w:rFonts w:ascii="Calibri" w:hAnsi="Calibri" w:cs="Calibri"/>
        </w:rPr>
        <w:t xml:space="preserve">motorised buggy. </w:t>
      </w:r>
    </w:p>
    <w:p w14:paraId="09CAEFA5" w14:textId="77777777" w:rsidR="00DA784B" w:rsidRDefault="00DA784B" w:rsidP="0B4C2C4C">
      <w:pPr>
        <w:pStyle w:val="xmsonormal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</w:rPr>
      </w:pPr>
    </w:p>
    <w:p w14:paraId="54E5C576" w14:textId="6ACBA430" w:rsidR="003E2A4F" w:rsidRPr="008D5D8E" w:rsidRDefault="003E2A4F" w:rsidP="0B4C2C4C">
      <w:pPr>
        <w:pStyle w:val="xmsonormal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</w:rPr>
      </w:pPr>
      <w:r w:rsidRPr="008D5D8E">
        <w:rPr>
          <w:rFonts w:ascii="Calibri" w:hAnsi="Calibri" w:cs="Calibri"/>
        </w:rPr>
        <w:t xml:space="preserve">The second half of this year </w:t>
      </w:r>
      <w:r w:rsidR="00FC5FC2" w:rsidRPr="008D5D8E">
        <w:rPr>
          <w:rFonts w:ascii="Calibri" w:hAnsi="Calibri" w:cs="Calibri"/>
        </w:rPr>
        <w:t>should be just a</w:t>
      </w:r>
      <w:r w:rsidR="004E6EB5" w:rsidRPr="008D5D8E">
        <w:rPr>
          <w:rFonts w:ascii="Calibri" w:hAnsi="Calibri" w:cs="Calibri"/>
        </w:rPr>
        <w:t>s</w:t>
      </w:r>
      <w:r w:rsidR="00FC5FC2" w:rsidRPr="008D5D8E">
        <w:rPr>
          <w:rFonts w:ascii="Calibri" w:hAnsi="Calibri" w:cs="Calibri"/>
        </w:rPr>
        <w:t xml:space="preserve"> much fun. </w:t>
      </w:r>
      <w:r w:rsidR="00C8232C" w:rsidRPr="008D5D8E">
        <w:rPr>
          <w:rFonts w:ascii="Calibri" w:hAnsi="Calibri" w:cs="Calibri"/>
        </w:rPr>
        <w:t>T</w:t>
      </w:r>
      <w:r w:rsidR="001C00CC" w:rsidRPr="008D5D8E">
        <w:rPr>
          <w:rFonts w:ascii="Calibri" w:hAnsi="Calibri" w:cs="Calibri"/>
        </w:rPr>
        <w:t>his term, we will</w:t>
      </w:r>
      <w:r w:rsidR="008F5270" w:rsidRPr="008D5D8E">
        <w:rPr>
          <w:rFonts w:ascii="Calibri" w:hAnsi="Calibri" w:cs="Calibri"/>
        </w:rPr>
        <w:t xml:space="preserve"> be celebrating the progress our musicians are making with the spring concert</w:t>
      </w:r>
      <w:r w:rsidR="00A91DB6" w:rsidRPr="008D5D8E">
        <w:rPr>
          <w:rFonts w:ascii="Calibri" w:hAnsi="Calibri" w:cs="Calibri"/>
        </w:rPr>
        <w:t xml:space="preserve"> and the rock bands will also be performing again. </w:t>
      </w:r>
      <w:r w:rsidR="0052354E" w:rsidRPr="008D5D8E">
        <w:rPr>
          <w:rFonts w:ascii="Calibri" w:hAnsi="Calibri" w:cs="Calibri"/>
        </w:rPr>
        <w:t xml:space="preserve">The term ends with the Year 6 going on their residential to Kilvrough. All events </w:t>
      </w:r>
      <w:r w:rsidR="00652FE9" w:rsidRPr="008D5D8E">
        <w:rPr>
          <w:rFonts w:ascii="Calibri" w:hAnsi="Calibri" w:cs="Calibri"/>
        </w:rPr>
        <w:t xml:space="preserve">are listed </w:t>
      </w:r>
      <w:r w:rsidR="00B01BA8" w:rsidRPr="008D5D8E">
        <w:rPr>
          <w:rFonts w:ascii="Calibri" w:hAnsi="Calibri" w:cs="Calibri"/>
        </w:rPr>
        <w:t>at the end of this letter. Hopefully</w:t>
      </w:r>
      <w:r w:rsidR="007D41A3" w:rsidRPr="008D5D8E">
        <w:rPr>
          <w:rFonts w:ascii="Calibri" w:hAnsi="Calibri" w:cs="Calibri"/>
        </w:rPr>
        <w:t>, we will see you at lots of these events</w:t>
      </w:r>
      <w:r w:rsidR="00AB7341">
        <w:rPr>
          <w:rFonts w:ascii="Calibri" w:hAnsi="Calibri" w:cs="Calibri"/>
        </w:rPr>
        <w:t>,</w:t>
      </w:r>
      <w:r w:rsidR="001605D6" w:rsidRPr="008D5D8E">
        <w:rPr>
          <w:rFonts w:ascii="Calibri" w:hAnsi="Calibri" w:cs="Calibri"/>
        </w:rPr>
        <w:t xml:space="preserve"> especially the class assemblies which will take place </w:t>
      </w:r>
      <w:r w:rsidR="00722E49">
        <w:rPr>
          <w:rFonts w:ascii="Calibri" w:hAnsi="Calibri" w:cs="Calibri"/>
        </w:rPr>
        <w:t>e</w:t>
      </w:r>
      <w:r w:rsidR="001605D6" w:rsidRPr="008D5D8E">
        <w:rPr>
          <w:rFonts w:ascii="Calibri" w:hAnsi="Calibri" w:cs="Calibri"/>
        </w:rPr>
        <w:t xml:space="preserve">very Friday morning. </w:t>
      </w:r>
    </w:p>
    <w:p w14:paraId="32520A0C" w14:textId="77777777" w:rsidR="00E32ECB" w:rsidRPr="00DF3E3D" w:rsidRDefault="00E32ECB" w:rsidP="5FE77300">
      <w:pPr>
        <w:ind w:right="708"/>
        <w:rPr>
          <w:rFonts w:ascii="Calibri" w:hAnsi="Calibri" w:cs="Calibri"/>
          <w:b/>
          <w:bCs/>
          <w:sz w:val="24"/>
          <w:szCs w:val="24"/>
        </w:rPr>
      </w:pPr>
    </w:p>
    <w:p w14:paraId="5F04D213" w14:textId="27777C6A" w:rsidR="00BB5047" w:rsidRDefault="00BB5047" w:rsidP="5FE77300">
      <w:pPr>
        <w:ind w:right="708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Staffing:</w:t>
      </w:r>
    </w:p>
    <w:p w14:paraId="6D08CFF2" w14:textId="5DA8A278" w:rsidR="00BB5047" w:rsidRDefault="00D1161B" w:rsidP="5FE77300">
      <w:pPr>
        <w:ind w:right="708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Unfortunately, I have to report</w:t>
      </w:r>
      <w:r w:rsidR="00B646C3">
        <w:rPr>
          <w:rFonts w:ascii="Calibri" w:hAnsi="Calibri" w:cs="Calibri"/>
          <w:sz w:val="24"/>
          <w:szCs w:val="24"/>
        </w:rPr>
        <w:t xml:space="preserve"> that Miss Rea will be leaving Mill Lane at the end of this term.</w:t>
      </w:r>
      <w:r w:rsidR="00C2516F">
        <w:rPr>
          <w:rFonts w:ascii="Calibri" w:hAnsi="Calibri" w:cs="Calibri"/>
          <w:sz w:val="24"/>
          <w:szCs w:val="24"/>
        </w:rPr>
        <w:t xml:space="preserve"> </w:t>
      </w:r>
      <w:r w:rsidR="005B368E">
        <w:rPr>
          <w:rFonts w:ascii="Calibri" w:hAnsi="Calibri" w:cs="Calibri"/>
          <w:sz w:val="24"/>
          <w:szCs w:val="24"/>
        </w:rPr>
        <w:t>It has</w:t>
      </w:r>
      <w:r w:rsidR="00CE4A54">
        <w:rPr>
          <w:rFonts w:ascii="Calibri" w:hAnsi="Calibri" w:cs="Calibri"/>
          <w:sz w:val="24"/>
          <w:szCs w:val="24"/>
        </w:rPr>
        <w:t xml:space="preserve"> been a pleasure to see her</w:t>
      </w:r>
      <w:r w:rsidR="00CA3E3F">
        <w:rPr>
          <w:rFonts w:ascii="Calibri" w:hAnsi="Calibri" w:cs="Calibri"/>
          <w:sz w:val="24"/>
          <w:szCs w:val="24"/>
        </w:rPr>
        <w:t xml:space="preserve"> develop from a newly qualified teacher to a more confident and creative teacher. </w:t>
      </w:r>
      <w:r w:rsidR="00F15EA3">
        <w:rPr>
          <w:rFonts w:ascii="Calibri" w:hAnsi="Calibri" w:cs="Calibri"/>
          <w:sz w:val="24"/>
          <w:szCs w:val="24"/>
        </w:rPr>
        <w:t>I am sure you will join me in wishing her all the best for the future.</w:t>
      </w:r>
      <w:r w:rsidR="0030708E">
        <w:rPr>
          <w:rFonts w:ascii="Calibri" w:hAnsi="Calibri" w:cs="Calibri"/>
          <w:sz w:val="24"/>
          <w:szCs w:val="24"/>
        </w:rPr>
        <w:t xml:space="preserve"> We have advertised for a replacement and should have news regarding this by the end of the term.</w:t>
      </w:r>
    </w:p>
    <w:p w14:paraId="0FE0B0F9" w14:textId="77777777" w:rsidR="00DA08F1" w:rsidRDefault="00DA08F1" w:rsidP="5FE77300">
      <w:pPr>
        <w:ind w:right="708"/>
        <w:rPr>
          <w:rFonts w:ascii="Calibri" w:hAnsi="Calibri" w:cs="Calibri"/>
          <w:sz w:val="24"/>
          <w:szCs w:val="24"/>
        </w:rPr>
      </w:pPr>
    </w:p>
    <w:p w14:paraId="14F6892B" w14:textId="15115E03" w:rsidR="00DA08F1" w:rsidRDefault="00DA08F1" w:rsidP="5FE77300">
      <w:pPr>
        <w:ind w:right="708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Gruffland Project</w:t>
      </w:r>
    </w:p>
    <w:p w14:paraId="62458075" w14:textId="07CC42D2" w:rsidR="00DA08F1" w:rsidRPr="00DA08F1" w:rsidRDefault="00DA08F1" w:rsidP="5FE77300">
      <w:pPr>
        <w:ind w:right="708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The goats are well </w:t>
      </w:r>
      <w:r w:rsidR="00F86663">
        <w:rPr>
          <w:rFonts w:ascii="Calibri" w:hAnsi="Calibri" w:cs="Calibri"/>
          <w:sz w:val="24"/>
          <w:szCs w:val="24"/>
        </w:rPr>
        <w:t>settled in their enclosure and in the summer our 2 new guinea p</w:t>
      </w:r>
      <w:r w:rsidR="00D53303">
        <w:rPr>
          <w:rFonts w:ascii="Calibri" w:hAnsi="Calibri" w:cs="Calibri"/>
          <w:sz w:val="24"/>
          <w:szCs w:val="24"/>
        </w:rPr>
        <w:t xml:space="preserve">igs (Scruffy &amp; Tommy) will move from the corridor </w:t>
      </w:r>
      <w:r w:rsidR="009F46B2">
        <w:rPr>
          <w:rFonts w:ascii="Calibri" w:hAnsi="Calibri" w:cs="Calibri"/>
          <w:sz w:val="24"/>
          <w:szCs w:val="24"/>
        </w:rPr>
        <w:t>to join the goats on Gruffland in their</w:t>
      </w:r>
      <w:r w:rsidR="005955FF">
        <w:rPr>
          <w:rFonts w:ascii="Calibri" w:hAnsi="Calibri" w:cs="Calibri"/>
          <w:sz w:val="24"/>
          <w:szCs w:val="24"/>
        </w:rPr>
        <w:t xml:space="preserve"> </w:t>
      </w:r>
      <w:r w:rsidR="00276A99">
        <w:rPr>
          <w:rFonts w:ascii="Calibri" w:hAnsi="Calibri" w:cs="Calibri"/>
          <w:sz w:val="24"/>
          <w:szCs w:val="24"/>
        </w:rPr>
        <w:t xml:space="preserve">own </w:t>
      </w:r>
      <w:r w:rsidR="005955FF">
        <w:rPr>
          <w:rFonts w:ascii="Calibri" w:hAnsi="Calibri" w:cs="Calibri"/>
          <w:sz w:val="24"/>
          <w:szCs w:val="24"/>
        </w:rPr>
        <w:t xml:space="preserve">hutch. Work has begun on the outdoor sensory trail with the </w:t>
      </w:r>
      <w:r w:rsidR="00785E53">
        <w:rPr>
          <w:rFonts w:ascii="Calibri" w:hAnsi="Calibri" w:cs="Calibri"/>
          <w:sz w:val="24"/>
          <w:szCs w:val="24"/>
        </w:rPr>
        <w:t>pathway cleared and laid (thank you to the Year 5 children who helped with this</w:t>
      </w:r>
      <w:r w:rsidR="00271274">
        <w:rPr>
          <w:rFonts w:ascii="Calibri" w:hAnsi="Calibri" w:cs="Calibri"/>
          <w:sz w:val="24"/>
          <w:szCs w:val="24"/>
        </w:rPr>
        <w:t xml:space="preserve">) and we have the first pieces of equipment that will </w:t>
      </w:r>
      <w:r w:rsidR="007447AE">
        <w:rPr>
          <w:rFonts w:ascii="Calibri" w:hAnsi="Calibri" w:cs="Calibri"/>
          <w:sz w:val="24"/>
          <w:szCs w:val="24"/>
        </w:rPr>
        <w:t>make up the trail. The aim is to have the sensory trail completed by the end of this term.</w:t>
      </w:r>
      <w:r w:rsidR="0096370C">
        <w:rPr>
          <w:rFonts w:ascii="Calibri" w:hAnsi="Calibri" w:cs="Calibri"/>
          <w:sz w:val="24"/>
          <w:szCs w:val="24"/>
        </w:rPr>
        <w:t xml:space="preserve"> Once it has been completed you will </w:t>
      </w:r>
      <w:r w:rsidR="00E11C87">
        <w:rPr>
          <w:rFonts w:ascii="Calibri" w:hAnsi="Calibri" w:cs="Calibri"/>
          <w:sz w:val="24"/>
          <w:szCs w:val="24"/>
        </w:rPr>
        <w:t>be able to see photos of it on the school’s website.</w:t>
      </w:r>
      <w:r w:rsidR="00FB0BB0">
        <w:rPr>
          <w:rFonts w:ascii="Calibri" w:hAnsi="Calibri" w:cs="Calibri"/>
          <w:sz w:val="24"/>
          <w:szCs w:val="24"/>
        </w:rPr>
        <w:t xml:space="preserve"> After the sensor</w:t>
      </w:r>
      <w:r w:rsidR="001B7B4B">
        <w:rPr>
          <w:rFonts w:ascii="Calibri" w:hAnsi="Calibri" w:cs="Calibri"/>
          <w:sz w:val="24"/>
          <w:szCs w:val="24"/>
        </w:rPr>
        <w:t>y</w:t>
      </w:r>
      <w:r w:rsidR="00FB0BB0">
        <w:rPr>
          <w:rFonts w:ascii="Calibri" w:hAnsi="Calibri" w:cs="Calibri"/>
          <w:sz w:val="24"/>
          <w:szCs w:val="24"/>
        </w:rPr>
        <w:t xml:space="preserve"> trail is completed</w:t>
      </w:r>
      <w:r w:rsidR="001B7B4B">
        <w:rPr>
          <w:rFonts w:ascii="Calibri" w:hAnsi="Calibri" w:cs="Calibri"/>
          <w:sz w:val="24"/>
          <w:szCs w:val="24"/>
        </w:rPr>
        <w:t>,</w:t>
      </w:r>
      <w:r w:rsidR="00FB0BB0">
        <w:rPr>
          <w:rFonts w:ascii="Calibri" w:hAnsi="Calibri" w:cs="Calibri"/>
          <w:sz w:val="24"/>
          <w:szCs w:val="24"/>
        </w:rPr>
        <w:t xml:space="preserve"> work will begin on the out</w:t>
      </w:r>
      <w:r w:rsidR="001B7B4B">
        <w:rPr>
          <w:rFonts w:ascii="Calibri" w:hAnsi="Calibri" w:cs="Calibri"/>
          <w:sz w:val="24"/>
          <w:szCs w:val="24"/>
        </w:rPr>
        <w:t>door storytelling area and the outdoor classroom.</w:t>
      </w:r>
    </w:p>
    <w:p w14:paraId="1F1E340A" w14:textId="77777777" w:rsidR="00BB5047" w:rsidRDefault="00BB5047" w:rsidP="5FE77300">
      <w:pPr>
        <w:ind w:right="708"/>
        <w:rPr>
          <w:rFonts w:ascii="Calibri" w:hAnsi="Calibri" w:cs="Calibri"/>
          <w:b/>
          <w:bCs/>
          <w:sz w:val="24"/>
          <w:szCs w:val="24"/>
        </w:rPr>
      </w:pPr>
    </w:p>
    <w:p w14:paraId="7BB6738C" w14:textId="56FC10D2" w:rsidR="0078296D" w:rsidRPr="00DF3E3D" w:rsidRDefault="7A8B933B" w:rsidP="5FE77300">
      <w:pPr>
        <w:ind w:right="708"/>
        <w:rPr>
          <w:rFonts w:ascii="Calibri" w:hAnsi="Calibri" w:cs="Calibri"/>
          <w:b/>
          <w:bCs/>
          <w:sz w:val="24"/>
          <w:szCs w:val="24"/>
        </w:rPr>
      </w:pPr>
      <w:r w:rsidRPr="00DF3E3D">
        <w:rPr>
          <w:rFonts w:ascii="Calibri" w:hAnsi="Calibri" w:cs="Calibri"/>
          <w:b/>
          <w:bCs/>
          <w:sz w:val="24"/>
          <w:szCs w:val="24"/>
        </w:rPr>
        <w:t>Mid-Year Reports</w:t>
      </w:r>
    </w:p>
    <w:p w14:paraId="7FDCDC78" w14:textId="4877F5C8" w:rsidR="64F23DD1" w:rsidRPr="0055320D" w:rsidRDefault="49EA9370" w:rsidP="5FE77300">
      <w:pPr>
        <w:ind w:right="708"/>
        <w:rPr>
          <w:rFonts w:ascii="Calibri" w:hAnsi="Calibri" w:cs="Calibri"/>
          <w:color w:val="FF0000"/>
          <w:sz w:val="24"/>
          <w:szCs w:val="24"/>
        </w:rPr>
      </w:pPr>
      <w:r w:rsidRPr="00DF3E3D">
        <w:rPr>
          <w:rFonts w:ascii="Calibri" w:hAnsi="Calibri" w:cs="Calibri"/>
          <w:sz w:val="24"/>
          <w:szCs w:val="24"/>
        </w:rPr>
        <w:t>As we are halfway through the year, we will be sending out a mid-year report for all the children in KS</w:t>
      </w:r>
      <w:r w:rsidR="7F19D4BC" w:rsidRPr="00DF3E3D">
        <w:rPr>
          <w:rFonts w:ascii="Calibri" w:hAnsi="Calibri" w:cs="Calibri"/>
          <w:sz w:val="24"/>
          <w:szCs w:val="24"/>
        </w:rPr>
        <w:t xml:space="preserve">1 and KS2. </w:t>
      </w:r>
      <w:r w:rsidR="00B75C04" w:rsidRPr="00DF3E3D">
        <w:rPr>
          <w:rFonts w:ascii="Calibri" w:hAnsi="Calibri" w:cs="Calibri"/>
          <w:sz w:val="24"/>
          <w:szCs w:val="24"/>
        </w:rPr>
        <w:t xml:space="preserve">The reports will </w:t>
      </w:r>
      <w:r w:rsidR="00DF3E3D" w:rsidRPr="00DF3E3D">
        <w:rPr>
          <w:rFonts w:ascii="Calibri" w:hAnsi="Calibri" w:cs="Calibri"/>
          <w:sz w:val="24"/>
          <w:szCs w:val="24"/>
        </w:rPr>
        <w:t>go out on Tuesday 4</w:t>
      </w:r>
      <w:r w:rsidR="00DF3E3D" w:rsidRPr="00DF3E3D">
        <w:rPr>
          <w:rFonts w:ascii="Calibri" w:hAnsi="Calibri" w:cs="Calibri"/>
          <w:sz w:val="24"/>
          <w:szCs w:val="24"/>
          <w:vertAlign w:val="superscript"/>
        </w:rPr>
        <w:t>th</w:t>
      </w:r>
      <w:r w:rsidR="00DF3E3D" w:rsidRPr="00DF3E3D">
        <w:rPr>
          <w:rFonts w:ascii="Calibri" w:hAnsi="Calibri" w:cs="Calibri"/>
          <w:sz w:val="24"/>
          <w:szCs w:val="24"/>
        </w:rPr>
        <w:t xml:space="preserve"> March. </w:t>
      </w:r>
      <w:r w:rsidR="199DD30F" w:rsidRPr="00DF3E3D">
        <w:rPr>
          <w:rFonts w:ascii="Calibri" w:hAnsi="Calibri" w:cs="Calibri"/>
          <w:sz w:val="24"/>
          <w:szCs w:val="24"/>
        </w:rPr>
        <w:t>This will give you a brief outline of how well your child is doing</w:t>
      </w:r>
      <w:r w:rsidR="6D361DB2" w:rsidRPr="00DF3E3D">
        <w:rPr>
          <w:rFonts w:ascii="Calibri" w:hAnsi="Calibri" w:cs="Calibri"/>
          <w:sz w:val="24"/>
          <w:szCs w:val="24"/>
        </w:rPr>
        <w:t xml:space="preserve"> and we will be holding a parent consultation evening on </w:t>
      </w:r>
      <w:r w:rsidR="00435B5E" w:rsidRPr="00DF3E3D">
        <w:rPr>
          <w:rFonts w:ascii="Calibri" w:hAnsi="Calibri" w:cs="Calibri"/>
          <w:sz w:val="24"/>
          <w:szCs w:val="24"/>
        </w:rPr>
        <w:t xml:space="preserve">Tuesday </w:t>
      </w:r>
      <w:r w:rsidR="000831C5" w:rsidRPr="00DF3E3D">
        <w:rPr>
          <w:rFonts w:ascii="Calibri" w:hAnsi="Calibri" w:cs="Calibri"/>
          <w:sz w:val="24"/>
          <w:szCs w:val="24"/>
        </w:rPr>
        <w:t>11</w:t>
      </w:r>
      <w:r w:rsidR="00435B5E" w:rsidRPr="00DF3E3D">
        <w:rPr>
          <w:rFonts w:ascii="Calibri" w:hAnsi="Calibri" w:cs="Calibri"/>
          <w:sz w:val="24"/>
          <w:szCs w:val="24"/>
          <w:vertAlign w:val="superscript"/>
        </w:rPr>
        <w:t>th</w:t>
      </w:r>
      <w:r w:rsidR="00435B5E" w:rsidRPr="00DF3E3D">
        <w:rPr>
          <w:rFonts w:ascii="Calibri" w:hAnsi="Calibri" w:cs="Calibri"/>
          <w:sz w:val="24"/>
          <w:szCs w:val="24"/>
        </w:rPr>
        <w:t xml:space="preserve"> </w:t>
      </w:r>
      <w:r w:rsidR="6D361DB2" w:rsidRPr="00DF3E3D">
        <w:rPr>
          <w:rFonts w:ascii="Calibri" w:hAnsi="Calibri" w:cs="Calibri"/>
          <w:sz w:val="24"/>
          <w:szCs w:val="24"/>
        </w:rPr>
        <w:t>March</w:t>
      </w:r>
      <w:r w:rsidR="20C98E9E" w:rsidRPr="00DF3E3D">
        <w:rPr>
          <w:rFonts w:ascii="Calibri" w:hAnsi="Calibri" w:cs="Calibri"/>
          <w:sz w:val="24"/>
          <w:szCs w:val="24"/>
        </w:rPr>
        <w:t xml:space="preserve"> where you will be able to meet with the class teacher to discuss any concerns you may have. </w:t>
      </w:r>
      <w:r w:rsidR="26306EBC" w:rsidRPr="00DF3E3D">
        <w:rPr>
          <w:rFonts w:ascii="Calibri" w:hAnsi="Calibri" w:cs="Calibri"/>
          <w:sz w:val="24"/>
          <w:szCs w:val="24"/>
        </w:rPr>
        <w:t xml:space="preserve">Slots will be available to book from </w:t>
      </w:r>
      <w:r w:rsidR="000831C5" w:rsidRPr="00DF3E3D">
        <w:rPr>
          <w:rFonts w:ascii="Calibri" w:hAnsi="Calibri" w:cs="Calibri"/>
          <w:sz w:val="24"/>
          <w:szCs w:val="24"/>
        </w:rPr>
        <w:t>Tuesday 4</w:t>
      </w:r>
      <w:r w:rsidR="000831C5" w:rsidRPr="00DF3E3D">
        <w:rPr>
          <w:rFonts w:ascii="Calibri" w:hAnsi="Calibri" w:cs="Calibri"/>
          <w:sz w:val="24"/>
          <w:szCs w:val="24"/>
          <w:vertAlign w:val="superscript"/>
        </w:rPr>
        <w:t>th</w:t>
      </w:r>
      <w:r w:rsidR="000831C5" w:rsidRPr="00DF3E3D">
        <w:rPr>
          <w:rFonts w:ascii="Calibri" w:hAnsi="Calibri" w:cs="Calibri"/>
          <w:sz w:val="24"/>
          <w:szCs w:val="24"/>
        </w:rPr>
        <w:t xml:space="preserve"> March</w:t>
      </w:r>
      <w:r w:rsidR="00B75C04" w:rsidRPr="00DF3E3D">
        <w:rPr>
          <w:rFonts w:ascii="Calibri" w:hAnsi="Calibri" w:cs="Calibri"/>
          <w:sz w:val="24"/>
          <w:szCs w:val="24"/>
        </w:rPr>
        <w:t xml:space="preserve"> once you have seen your child’s mid-year report</w:t>
      </w:r>
      <w:r w:rsidR="26306EBC" w:rsidRPr="00DF3E3D">
        <w:rPr>
          <w:rFonts w:ascii="Calibri" w:hAnsi="Calibri" w:cs="Calibri"/>
          <w:sz w:val="24"/>
          <w:szCs w:val="24"/>
        </w:rPr>
        <w:t xml:space="preserve">. </w:t>
      </w:r>
      <w:r w:rsidR="39D796D4" w:rsidRPr="00DF3E3D">
        <w:rPr>
          <w:rFonts w:ascii="Calibri" w:hAnsi="Calibri" w:cs="Calibri"/>
          <w:sz w:val="24"/>
          <w:szCs w:val="24"/>
        </w:rPr>
        <w:t>The evening will run from 3pm to 8</w:t>
      </w:r>
      <w:r w:rsidR="00DF3E3D" w:rsidRPr="00DF3E3D">
        <w:rPr>
          <w:rFonts w:ascii="Calibri" w:hAnsi="Calibri" w:cs="Calibri"/>
          <w:sz w:val="24"/>
          <w:szCs w:val="24"/>
        </w:rPr>
        <w:t>.30</w:t>
      </w:r>
      <w:r w:rsidR="39D796D4" w:rsidRPr="00DF3E3D">
        <w:rPr>
          <w:rFonts w:ascii="Calibri" w:hAnsi="Calibri" w:cs="Calibri"/>
          <w:sz w:val="24"/>
          <w:szCs w:val="24"/>
        </w:rPr>
        <w:t>pm. The Nursery and Reception teachers will also be available for you to book an appointment with</w:t>
      </w:r>
      <w:r w:rsidR="6AFC8A4E" w:rsidRPr="00DF3E3D">
        <w:rPr>
          <w:rFonts w:ascii="Calibri" w:hAnsi="Calibri" w:cs="Calibri"/>
          <w:sz w:val="24"/>
          <w:szCs w:val="24"/>
        </w:rPr>
        <w:t xml:space="preserve"> </w:t>
      </w:r>
      <w:r w:rsidR="004F6160" w:rsidRPr="00DF3E3D">
        <w:rPr>
          <w:rFonts w:ascii="Calibri" w:hAnsi="Calibri" w:cs="Calibri"/>
          <w:sz w:val="24"/>
          <w:szCs w:val="24"/>
        </w:rPr>
        <w:t xml:space="preserve">them </w:t>
      </w:r>
      <w:r w:rsidR="6AFC8A4E" w:rsidRPr="00DF3E3D">
        <w:rPr>
          <w:rFonts w:ascii="Calibri" w:hAnsi="Calibri" w:cs="Calibri"/>
          <w:sz w:val="24"/>
          <w:szCs w:val="24"/>
        </w:rPr>
        <w:t>to find out about the progress your child is making</w:t>
      </w:r>
      <w:r w:rsidR="00F641C9" w:rsidRPr="00DF3E3D">
        <w:rPr>
          <w:rFonts w:ascii="Calibri" w:hAnsi="Calibri" w:cs="Calibri"/>
          <w:sz w:val="24"/>
          <w:szCs w:val="24"/>
        </w:rPr>
        <w:t xml:space="preserve"> but they will not be sending out a </w:t>
      </w:r>
      <w:r w:rsidR="00F40EF4" w:rsidRPr="00DF3E3D">
        <w:rPr>
          <w:rFonts w:ascii="Calibri" w:hAnsi="Calibri" w:cs="Calibri"/>
          <w:sz w:val="24"/>
          <w:szCs w:val="24"/>
        </w:rPr>
        <w:t>report</w:t>
      </w:r>
      <w:r w:rsidR="6AFC8A4E" w:rsidRPr="00DF3E3D">
        <w:rPr>
          <w:rFonts w:ascii="Calibri" w:hAnsi="Calibri" w:cs="Calibri"/>
          <w:sz w:val="24"/>
          <w:szCs w:val="24"/>
        </w:rPr>
        <w:t xml:space="preserve">. </w:t>
      </w:r>
      <w:r w:rsidR="00F40EF4" w:rsidRPr="00DF3E3D">
        <w:rPr>
          <w:rFonts w:ascii="Calibri" w:hAnsi="Calibri" w:cs="Calibri"/>
          <w:sz w:val="24"/>
          <w:szCs w:val="24"/>
        </w:rPr>
        <w:t>Nursery and Reception</w:t>
      </w:r>
      <w:r w:rsidR="004F6160" w:rsidRPr="00DF3E3D">
        <w:rPr>
          <w:rFonts w:ascii="Calibri" w:hAnsi="Calibri" w:cs="Calibri"/>
          <w:sz w:val="24"/>
          <w:szCs w:val="24"/>
        </w:rPr>
        <w:t xml:space="preserve"> parents can track how well their</w:t>
      </w:r>
      <w:r w:rsidR="00F40EF4" w:rsidRPr="00DF3E3D">
        <w:rPr>
          <w:rFonts w:ascii="Calibri" w:hAnsi="Calibri" w:cs="Calibri"/>
          <w:sz w:val="24"/>
          <w:szCs w:val="24"/>
        </w:rPr>
        <w:t xml:space="preserve"> child </w:t>
      </w:r>
      <w:r w:rsidR="00F40EF4" w:rsidRPr="00DF3E3D">
        <w:rPr>
          <w:rFonts w:ascii="Calibri" w:hAnsi="Calibri" w:cs="Calibri"/>
          <w:sz w:val="24"/>
          <w:szCs w:val="24"/>
        </w:rPr>
        <w:lastRenderedPageBreak/>
        <w:t xml:space="preserve">is doing </w:t>
      </w:r>
      <w:r w:rsidR="00F73472" w:rsidRPr="00DF3E3D">
        <w:rPr>
          <w:rFonts w:ascii="Calibri" w:hAnsi="Calibri" w:cs="Calibri"/>
          <w:sz w:val="24"/>
          <w:szCs w:val="24"/>
        </w:rPr>
        <w:t>using Tapestry</w:t>
      </w:r>
      <w:r w:rsidR="00CE4A54">
        <w:rPr>
          <w:rFonts w:ascii="Calibri" w:hAnsi="Calibri" w:cs="Calibri"/>
          <w:sz w:val="24"/>
          <w:szCs w:val="24"/>
        </w:rPr>
        <w:t>,</w:t>
      </w:r>
      <w:r w:rsidR="00F73472" w:rsidRPr="00DF3E3D">
        <w:rPr>
          <w:rFonts w:ascii="Calibri" w:hAnsi="Calibri" w:cs="Calibri"/>
          <w:sz w:val="24"/>
          <w:szCs w:val="24"/>
        </w:rPr>
        <w:t xml:space="preserve"> the online learning journal. Staff </w:t>
      </w:r>
      <w:r w:rsidR="73FDAFF6" w:rsidRPr="00DF3E3D">
        <w:rPr>
          <w:rFonts w:ascii="Calibri" w:hAnsi="Calibri" w:cs="Calibri"/>
          <w:sz w:val="24"/>
          <w:szCs w:val="24"/>
        </w:rPr>
        <w:t>are able to high</w:t>
      </w:r>
      <w:r w:rsidR="26599A82" w:rsidRPr="00DF3E3D">
        <w:rPr>
          <w:rFonts w:ascii="Calibri" w:hAnsi="Calibri" w:cs="Calibri"/>
          <w:sz w:val="24"/>
          <w:szCs w:val="24"/>
        </w:rPr>
        <w:t>l</w:t>
      </w:r>
      <w:r w:rsidR="73FDAFF6" w:rsidRPr="00DF3E3D">
        <w:rPr>
          <w:rFonts w:ascii="Calibri" w:hAnsi="Calibri" w:cs="Calibri"/>
          <w:sz w:val="24"/>
          <w:szCs w:val="24"/>
        </w:rPr>
        <w:t>ight ho</w:t>
      </w:r>
      <w:r w:rsidR="5350228F" w:rsidRPr="00DF3E3D">
        <w:rPr>
          <w:rFonts w:ascii="Calibri" w:hAnsi="Calibri" w:cs="Calibri"/>
          <w:sz w:val="24"/>
          <w:szCs w:val="24"/>
        </w:rPr>
        <w:t>w well they are doing against the learning objectives covered in class</w:t>
      </w:r>
      <w:r w:rsidR="00AB7341">
        <w:rPr>
          <w:rFonts w:ascii="Calibri" w:hAnsi="Calibri" w:cs="Calibri"/>
          <w:sz w:val="24"/>
          <w:szCs w:val="24"/>
        </w:rPr>
        <w:t xml:space="preserve"> and </w:t>
      </w:r>
      <w:r w:rsidR="6AEC46A8" w:rsidRPr="00DF3E3D">
        <w:rPr>
          <w:rFonts w:ascii="Calibri" w:hAnsi="Calibri" w:cs="Calibri"/>
          <w:sz w:val="24"/>
          <w:szCs w:val="24"/>
        </w:rPr>
        <w:t xml:space="preserve">upload photos of their work. </w:t>
      </w:r>
      <w:r w:rsidR="00394EAF" w:rsidRPr="00DF3E3D">
        <w:rPr>
          <w:rFonts w:ascii="Calibri" w:hAnsi="Calibri" w:cs="Calibri"/>
          <w:sz w:val="24"/>
          <w:szCs w:val="24"/>
        </w:rPr>
        <w:t xml:space="preserve">You should </w:t>
      </w:r>
      <w:r w:rsidR="6EAFC3BB" w:rsidRPr="00DF3E3D">
        <w:rPr>
          <w:rFonts w:ascii="Calibri" w:hAnsi="Calibri" w:cs="Calibri"/>
          <w:sz w:val="24"/>
          <w:szCs w:val="24"/>
        </w:rPr>
        <w:t xml:space="preserve">already </w:t>
      </w:r>
      <w:r w:rsidR="00394EAF" w:rsidRPr="00DF3E3D">
        <w:rPr>
          <w:rFonts w:ascii="Calibri" w:hAnsi="Calibri" w:cs="Calibri"/>
          <w:sz w:val="24"/>
          <w:szCs w:val="24"/>
        </w:rPr>
        <w:t>have received a login for your child so you are able to access observations, photos and assessments.</w:t>
      </w:r>
      <w:r w:rsidR="0F66242B" w:rsidRPr="00DF3E3D">
        <w:rPr>
          <w:rFonts w:ascii="Calibri" w:hAnsi="Calibri" w:cs="Calibri"/>
          <w:sz w:val="24"/>
          <w:szCs w:val="24"/>
        </w:rPr>
        <w:t xml:space="preserve"> Please speak to your class teacher if you are unable to access Tapestry and we will try to resolve the issue.</w:t>
      </w:r>
      <w:r w:rsidR="004F6160" w:rsidRPr="00DF3E3D">
        <w:rPr>
          <w:rFonts w:ascii="Calibri" w:hAnsi="Calibri" w:cs="Calibri"/>
          <w:sz w:val="24"/>
          <w:szCs w:val="24"/>
        </w:rPr>
        <w:t xml:space="preserve"> Remember this is just for Nursery and Reception parents.</w:t>
      </w:r>
    </w:p>
    <w:p w14:paraId="0C4B67C8" w14:textId="1CF52438" w:rsidR="78FF8B76" w:rsidRPr="0055320D" w:rsidRDefault="78FF8B76" w:rsidP="78FF8B76">
      <w:pPr>
        <w:ind w:right="708"/>
        <w:rPr>
          <w:rFonts w:ascii="Calibri" w:hAnsi="Calibri" w:cs="Calibri"/>
          <w:color w:val="FF0000"/>
          <w:sz w:val="24"/>
          <w:szCs w:val="24"/>
        </w:rPr>
      </w:pPr>
    </w:p>
    <w:p w14:paraId="4B711AC8" w14:textId="77777777" w:rsidR="00876890" w:rsidRPr="00876890" w:rsidRDefault="00876890" w:rsidP="00876890">
      <w:pPr>
        <w:tabs>
          <w:tab w:val="right" w:pos="7920"/>
        </w:tabs>
        <w:rPr>
          <w:rFonts w:ascii="Calibri" w:hAnsi="Calibri" w:cs="Calibri"/>
          <w:sz w:val="24"/>
          <w:szCs w:val="24"/>
        </w:rPr>
      </w:pPr>
      <w:r w:rsidRPr="00876890">
        <w:rPr>
          <w:rFonts w:ascii="Calibri" w:hAnsi="Calibri" w:cs="Calibri"/>
          <w:b/>
          <w:bCs/>
          <w:sz w:val="24"/>
          <w:szCs w:val="24"/>
        </w:rPr>
        <w:t>Class Assemblies</w:t>
      </w:r>
      <w:r w:rsidRPr="00876890">
        <w:rPr>
          <w:rFonts w:ascii="Calibri" w:hAnsi="Calibri" w:cs="Calibri"/>
          <w:sz w:val="24"/>
          <w:szCs w:val="24"/>
        </w:rPr>
        <w:t> </w:t>
      </w:r>
    </w:p>
    <w:p w14:paraId="4D1D4D43" w14:textId="737B7F99" w:rsidR="00876890" w:rsidRPr="00876890" w:rsidRDefault="00876890" w:rsidP="00876890">
      <w:pPr>
        <w:tabs>
          <w:tab w:val="right" w:pos="7920"/>
        </w:tabs>
        <w:rPr>
          <w:rFonts w:ascii="Calibri" w:hAnsi="Calibri" w:cs="Calibri"/>
          <w:sz w:val="24"/>
          <w:szCs w:val="24"/>
        </w:rPr>
      </w:pPr>
      <w:r w:rsidRPr="00876890">
        <w:rPr>
          <w:rFonts w:ascii="Calibri" w:hAnsi="Calibri" w:cs="Calibri"/>
          <w:sz w:val="24"/>
          <w:szCs w:val="24"/>
        </w:rPr>
        <w:t xml:space="preserve">Just </w:t>
      </w:r>
      <w:r w:rsidR="00133EED">
        <w:rPr>
          <w:rFonts w:ascii="Calibri" w:hAnsi="Calibri" w:cs="Calibri"/>
          <w:sz w:val="24"/>
          <w:szCs w:val="24"/>
        </w:rPr>
        <w:t>a reminder that</w:t>
      </w:r>
      <w:r w:rsidRPr="00876890">
        <w:rPr>
          <w:rFonts w:ascii="Calibri" w:hAnsi="Calibri" w:cs="Calibri"/>
          <w:sz w:val="24"/>
          <w:szCs w:val="24"/>
        </w:rPr>
        <w:t xml:space="preserve"> there will be class assemblies taking place every Friday morning at 9am. </w:t>
      </w:r>
      <w:r w:rsidR="00CD5526">
        <w:rPr>
          <w:rFonts w:ascii="Calibri" w:hAnsi="Calibri" w:cs="Calibri"/>
          <w:sz w:val="24"/>
          <w:szCs w:val="24"/>
        </w:rPr>
        <w:t xml:space="preserve">Each class will </w:t>
      </w:r>
      <w:r w:rsidR="00B449E3">
        <w:rPr>
          <w:rFonts w:ascii="Calibri" w:hAnsi="Calibri" w:cs="Calibri"/>
          <w:sz w:val="24"/>
          <w:szCs w:val="24"/>
        </w:rPr>
        <w:t xml:space="preserve">share with us work </w:t>
      </w:r>
      <w:r w:rsidR="00283EB6">
        <w:rPr>
          <w:rFonts w:ascii="Calibri" w:hAnsi="Calibri" w:cs="Calibri"/>
          <w:sz w:val="24"/>
          <w:szCs w:val="24"/>
        </w:rPr>
        <w:t>they have been covering</w:t>
      </w:r>
      <w:r w:rsidR="00232216">
        <w:rPr>
          <w:rFonts w:ascii="Calibri" w:hAnsi="Calibri" w:cs="Calibri"/>
          <w:sz w:val="24"/>
          <w:szCs w:val="24"/>
        </w:rPr>
        <w:t xml:space="preserve"> during their topics. </w:t>
      </w:r>
      <w:r w:rsidRPr="00876890">
        <w:rPr>
          <w:rFonts w:ascii="Calibri" w:hAnsi="Calibri" w:cs="Calibri"/>
          <w:sz w:val="24"/>
          <w:szCs w:val="24"/>
        </w:rPr>
        <w:t>Below are the dates for each class: </w:t>
      </w:r>
    </w:p>
    <w:p w14:paraId="7829DEAD" w14:textId="77777777" w:rsidR="00876890" w:rsidRPr="00876890" w:rsidRDefault="00876890" w:rsidP="00876890">
      <w:pPr>
        <w:tabs>
          <w:tab w:val="right" w:pos="7920"/>
        </w:tabs>
        <w:rPr>
          <w:rFonts w:ascii="Calibri" w:hAnsi="Calibri" w:cs="Calibri"/>
          <w:sz w:val="24"/>
          <w:szCs w:val="24"/>
        </w:rPr>
      </w:pPr>
      <w:r w:rsidRPr="00876890">
        <w:rPr>
          <w:rFonts w:ascii="Calibri" w:hAnsi="Calibri" w:cs="Calibri"/>
          <w:sz w:val="24"/>
          <w:szCs w:val="24"/>
        </w:rPr>
        <w:t>Friday 28</w:t>
      </w:r>
      <w:r w:rsidRPr="00876890">
        <w:rPr>
          <w:rFonts w:ascii="Calibri" w:hAnsi="Calibri" w:cs="Calibri"/>
          <w:sz w:val="24"/>
          <w:szCs w:val="24"/>
          <w:vertAlign w:val="superscript"/>
        </w:rPr>
        <w:t>th</w:t>
      </w:r>
      <w:r w:rsidRPr="00876890">
        <w:rPr>
          <w:rFonts w:ascii="Calibri" w:hAnsi="Calibri" w:cs="Calibri"/>
          <w:sz w:val="24"/>
          <w:szCs w:val="24"/>
        </w:rPr>
        <w:t xml:space="preserve"> February: Class 5 </w:t>
      </w:r>
    </w:p>
    <w:p w14:paraId="79507CCB" w14:textId="77777777" w:rsidR="00876890" w:rsidRPr="00876890" w:rsidRDefault="00876890" w:rsidP="00876890">
      <w:pPr>
        <w:tabs>
          <w:tab w:val="right" w:pos="7920"/>
        </w:tabs>
        <w:rPr>
          <w:rFonts w:ascii="Calibri" w:hAnsi="Calibri" w:cs="Calibri"/>
          <w:sz w:val="24"/>
          <w:szCs w:val="24"/>
        </w:rPr>
      </w:pPr>
      <w:r w:rsidRPr="00876890">
        <w:rPr>
          <w:rFonts w:ascii="Calibri" w:hAnsi="Calibri" w:cs="Calibri"/>
          <w:sz w:val="24"/>
          <w:szCs w:val="24"/>
        </w:rPr>
        <w:t>Friday 7</w:t>
      </w:r>
      <w:r w:rsidRPr="00876890">
        <w:rPr>
          <w:rFonts w:ascii="Calibri" w:hAnsi="Calibri" w:cs="Calibri"/>
          <w:sz w:val="24"/>
          <w:szCs w:val="24"/>
          <w:vertAlign w:val="superscript"/>
        </w:rPr>
        <w:t>th</w:t>
      </w:r>
      <w:r w:rsidRPr="00876890">
        <w:rPr>
          <w:rFonts w:ascii="Calibri" w:hAnsi="Calibri" w:cs="Calibri"/>
          <w:sz w:val="24"/>
          <w:szCs w:val="24"/>
        </w:rPr>
        <w:t xml:space="preserve"> March: Class 4 </w:t>
      </w:r>
    </w:p>
    <w:p w14:paraId="1FD071F5" w14:textId="77777777" w:rsidR="00876890" w:rsidRPr="00876890" w:rsidRDefault="00876890" w:rsidP="00876890">
      <w:pPr>
        <w:tabs>
          <w:tab w:val="right" w:pos="7920"/>
        </w:tabs>
        <w:rPr>
          <w:rFonts w:ascii="Calibri" w:hAnsi="Calibri" w:cs="Calibri"/>
          <w:sz w:val="24"/>
          <w:szCs w:val="24"/>
        </w:rPr>
      </w:pPr>
      <w:r w:rsidRPr="00876890">
        <w:rPr>
          <w:rFonts w:ascii="Calibri" w:hAnsi="Calibri" w:cs="Calibri"/>
          <w:sz w:val="24"/>
          <w:szCs w:val="24"/>
        </w:rPr>
        <w:t>Friday 14th March: Class 3 </w:t>
      </w:r>
    </w:p>
    <w:p w14:paraId="1AB0815F" w14:textId="77777777" w:rsidR="00876890" w:rsidRPr="00876890" w:rsidRDefault="00876890" w:rsidP="00876890">
      <w:pPr>
        <w:tabs>
          <w:tab w:val="right" w:pos="7920"/>
        </w:tabs>
        <w:rPr>
          <w:rFonts w:ascii="Calibri" w:hAnsi="Calibri" w:cs="Calibri"/>
          <w:sz w:val="24"/>
          <w:szCs w:val="24"/>
        </w:rPr>
      </w:pPr>
      <w:r w:rsidRPr="00876890">
        <w:rPr>
          <w:rFonts w:ascii="Calibri" w:hAnsi="Calibri" w:cs="Calibri"/>
          <w:sz w:val="24"/>
          <w:szCs w:val="24"/>
        </w:rPr>
        <w:t>Friday 21</w:t>
      </w:r>
      <w:r w:rsidRPr="00876890">
        <w:rPr>
          <w:rFonts w:ascii="Calibri" w:hAnsi="Calibri" w:cs="Calibri"/>
          <w:sz w:val="24"/>
          <w:szCs w:val="24"/>
          <w:vertAlign w:val="superscript"/>
        </w:rPr>
        <w:t>st</w:t>
      </w:r>
      <w:r w:rsidRPr="00876890">
        <w:rPr>
          <w:rFonts w:ascii="Calibri" w:hAnsi="Calibri" w:cs="Calibri"/>
          <w:sz w:val="24"/>
          <w:szCs w:val="24"/>
        </w:rPr>
        <w:t xml:space="preserve"> March: Class 2 </w:t>
      </w:r>
    </w:p>
    <w:p w14:paraId="005FEA4A" w14:textId="77777777" w:rsidR="00876890" w:rsidRPr="00876890" w:rsidRDefault="00876890" w:rsidP="00876890">
      <w:pPr>
        <w:tabs>
          <w:tab w:val="right" w:pos="7920"/>
        </w:tabs>
        <w:rPr>
          <w:rFonts w:ascii="Calibri" w:hAnsi="Calibri" w:cs="Calibri"/>
          <w:sz w:val="24"/>
          <w:szCs w:val="24"/>
        </w:rPr>
      </w:pPr>
      <w:r w:rsidRPr="00876890">
        <w:rPr>
          <w:rFonts w:ascii="Calibri" w:hAnsi="Calibri" w:cs="Calibri"/>
          <w:sz w:val="24"/>
          <w:szCs w:val="24"/>
        </w:rPr>
        <w:t>Friday 28</w:t>
      </w:r>
      <w:r w:rsidRPr="00876890">
        <w:rPr>
          <w:rFonts w:ascii="Calibri" w:hAnsi="Calibri" w:cs="Calibri"/>
          <w:sz w:val="24"/>
          <w:szCs w:val="24"/>
          <w:vertAlign w:val="superscript"/>
        </w:rPr>
        <w:t>th</w:t>
      </w:r>
      <w:r w:rsidRPr="00876890">
        <w:rPr>
          <w:rFonts w:ascii="Calibri" w:hAnsi="Calibri" w:cs="Calibri"/>
          <w:sz w:val="24"/>
          <w:szCs w:val="24"/>
        </w:rPr>
        <w:t xml:space="preserve"> March: Class 1 </w:t>
      </w:r>
    </w:p>
    <w:p w14:paraId="7AABC503" w14:textId="77777777" w:rsidR="00876890" w:rsidRPr="00876890" w:rsidRDefault="00876890" w:rsidP="00876890">
      <w:pPr>
        <w:tabs>
          <w:tab w:val="right" w:pos="7920"/>
        </w:tabs>
        <w:rPr>
          <w:rFonts w:ascii="Calibri" w:hAnsi="Calibri" w:cs="Calibri"/>
          <w:color w:val="FF0000"/>
          <w:sz w:val="24"/>
          <w:szCs w:val="24"/>
        </w:rPr>
      </w:pPr>
      <w:r w:rsidRPr="00876890">
        <w:rPr>
          <w:rFonts w:ascii="Calibri" w:hAnsi="Calibri" w:cs="Calibri"/>
          <w:sz w:val="24"/>
          <w:szCs w:val="24"/>
        </w:rPr>
        <w:t>Friday 25</w:t>
      </w:r>
      <w:r w:rsidRPr="00876890">
        <w:rPr>
          <w:rFonts w:ascii="Calibri" w:hAnsi="Calibri" w:cs="Calibri"/>
          <w:sz w:val="24"/>
          <w:szCs w:val="24"/>
          <w:vertAlign w:val="superscript"/>
        </w:rPr>
        <w:t>th</w:t>
      </w:r>
      <w:r w:rsidRPr="00876890">
        <w:rPr>
          <w:rFonts w:ascii="Calibri" w:hAnsi="Calibri" w:cs="Calibri"/>
          <w:sz w:val="24"/>
          <w:szCs w:val="24"/>
        </w:rPr>
        <w:t xml:space="preserve"> April: Class 6 Kilvrough Assembly</w:t>
      </w:r>
      <w:r w:rsidRPr="00876890">
        <w:rPr>
          <w:rFonts w:ascii="Calibri" w:hAnsi="Calibri" w:cs="Calibri"/>
          <w:color w:val="FF0000"/>
          <w:sz w:val="24"/>
          <w:szCs w:val="24"/>
        </w:rPr>
        <w:tab/>
        <w:t> </w:t>
      </w:r>
    </w:p>
    <w:p w14:paraId="21E0E78B" w14:textId="77777777" w:rsidR="004037DD" w:rsidRPr="00F96AB3" w:rsidRDefault="004037DD" w:rsidP="004037DD">
      <w:pPr>
        <w:ind w:right="708"/>
        <w:rPr>
          <w:rFonts w:ascii="Calibri" w:hAnsi="Calibri" w:cs="Calibri"/>
          <w:sz w:val="24"/>
          <w:szCs w:val="24"/>
        </w:rPr>
      </w:pPr>
    </w:p>
    <w:p w14:paraId="46786CFD" w14:textId="4F2A3931" w:rsidR="004037DD" w:rsidRPr="00F96AB3" w:rsidRDefault="004037DD" w:rsidP="004037DD">
      <w:pPr>
        <w:ind w:right="708"/>
        <w:rPr>
          <w:rFonts w:ascii="Calibri" w:hAnsi="Calibri" w:cs="Calibri"/>
          <w:b/>
          <w:bCs/>
          <w:sz w:val="24"/>
          <w:szCs w:val="24"/>
        </w:rPr>
      </w:pPr>
      <w:r w:rsidRPr="00F96AB3">
        <w:rPr>
          <w:rFonts w:ascii="Calibri" w:hAnsi="Calibri" w:cs="Calibri"/>
          <w:b/>
          <w:bCs/>
          <w:sz w:val="24"/>
          <w:szCs w:val="24"/>
        </w:rPr>
        <w:t>Last Day of Term</w:t>
      </w:r>
    </w:p>
    <w:p w14:paraId="14F9FB7B" w14:textId="37E8C34F" w:rsidR="004037DD" w:rsidRPr="00665F4A" w:rsidRDefault="004037DD" w:rsidP="004037DD">
      <w:pPr>
        <w:ind w:right="708"/>
        <w:rPr>
          <w:rFonts w:ascii="Calibri" w:hAnsi="Calibri" w:cs="Calibri"/>
          <w:sz w:val="24"/>
          <w:szCs w:val="24"/>
        </w:rPr>
      </w:pPr>
      <w:r w:rsidRPr="00F96AB3">
        <w:rPr>
          <w:rFonts w:ascii="Calibri" w:hAnsi="Calibri" w:cs="Calibri"/>
          <w:sz w:val="24"/>
          <w:szCs w:val="24"/>
        </w:rPr>
        <w:t xml:space="preserve">The last day of term is </w:t>
      </w:r>
      <w:r w:rsidR="00DE27A1" w:rsidRPr="00F96AB3">
        <w:rPr>
          <w:rFonts w:ascii="Calibri" w:hAnsi="Calibri" w:cs="Calibri"/>
          <w:sz w:val="24"/>
          <w:szCs w:val="24"/>
        </w:rPr>
        <w:t xml:space="preserve">Friday </w:t>
      </w:r>
      <w:r w:rsidR="00EE39BF" w:rsidRPr="00F96AB3">
        <w:rPr>
          <w:rFonts w:ascii="Calibri" w:hAnsi="Calibri" w:cs="Calibri"/>
          <w:sz w:val="24"/>
          <w:szCs w:val="24"/>
        </w:rPr>
        <w:t>4</w:t>
      </w:r>
      <w:r w:rsidR="00EE39BF" w:rsidRPr="00F96AB3">
        <w:rPr>
          <w:rFonts w:ascii="Calibri" w:hAnsi="Calibri" w:cs="Calibri"/>
          <w:sz w:val="24"/>
          <w:szCs w:val="24"/>
          <w:vertAlign w:val="superscript"/>
        </w:rPr>
        <w:t>th</w:t>
      </w:r>
      <w:r w:rsidR="00EE39BF" w:rsidRPr="00F96AB3">
        <w:rPr>
          <w:rFonts w:ascii="Calibri" w:hAnsi="Calibri" w:cs="Calibri"/>
          <w:sz w:val="24"/>
          <w:szCs w:val="24"/>
        </w:rPr>
        <w:t xml:space="preserve"> April</w:t>
      </w:r>
      <w:r w:rsidRPr="00F96AB3">
        <w:rPr>
          <w:rFonts w:ascii="Calibri" w:hAnsi="Calibri" w:cs="Calibri"/>
          <w:sz w:val="24"/>
          <w:szCs w:val="24"/>
        </w:rPr>
        <w:t>. The school closes early at 1.</w:t>
      </w:r>
      <w:r w:rsidR="0097181A" w:rsidRPr="00F96AB3">
        <w:rPr>
          <w:rFonts w:ascii="Calibri" w:hAnsi="Calibri" w:cs="Calibri"/>
          <w:sz w:val="24"/>
          <w:szCs w:val="24"/>
        </w:rPr>
        <w:t>45</w:t>
      </w:r>
      <w:r w:rsidRPr="00F96AB3">
        <w:rPr>
          <w:rFonts w:ascii="Calibri" w:hAnsi="Calibri" w:cs="Calibri"/>
          <w:sz w:val="24"/>
          <w:szCs w:val="24"/>
        </w:rPr>
        <w:t xml:space="preserve">pm after a family assembly which will take </w:t>
      </w:r>
      <w:r w:rsidR="0097181A" w:rsidRPr="00F96AB3">
        <w:rPr>
          <w:rFonts w:ascii="Calibri" w:hAnsi="Calibri" w:cs="Calibri"/>
          <w:sz w:val="24"/>
          <w:szCs w:val="24"/>
        </w:rPr>
        <w:t xml:space="preserve">place at 1pm. There </w:t>
      </w:r>
      <w:r w:rsidR="0097181A" w:rsidRPr="00665F4A">
        <w:rPr>
          <w:rFonts w:ascii="Calibri" w:hAnsi="Calibri" w:cs="Calibri"/>
          <w:sz w:val="24"/>
          <w:szCs w:val="24"/>
        </w:rPr>
        <w:t xml:space="preserve">will </w:t>
      </w:r>
      <w:r w:rsidRPr="00665F4A">
        <w:rPr>
          <w:rFonts w:ascii="Calibri" w:hAnsi="Calibri" w:cs="Calibri"/>
          <w:sz w:val="24"/>
          <w:szCs w:val="24"/>
        </w:rPr>
        <w:t>be no after school club on this day.</w:t>
      </w:r>
    </w:p>
    <w:p w14:paraId="2AB203C5" w14:textId="553161CB" w:rsidR="00876890" w:rsidRPr="00876890" w:rsidRDefault="00876890" w:rsidP="00876890">
      <w:pPr>
        <w:tabs>
          <w:tab w:val="right" w:pos="7920"/>
        </w:tabs>
        <w:rPr>
          <w:rFonts w:ascii="Calibri" w:hAnsi="Calibri" w:cs="Calibri"/>
          <w:sz w:val="24"/>
          <w:szCs w:val="24"/>
        </w:rPr>
      </w:pPr>
    </w:p>
    <w:p w14:paraId="0A477237" w14:textId="77777777" w:rsidR="00876890" w:rsidRPr="00876890" w:rsidRDefault="00876890" w:rsidP="00876890">
      <w:pPr>
        <w:tabs>
          <w:tab w:val="right" w:pos="7920"/>
        </w:tabs>
        <w:rPr>
          <w:rFonts w:ascii="Calibri" w:hAnsi="Calibri" w:cs="Calibri"/>
          <w:sz w:val="24"/>
          <w:szCs w:val="24"/>
        </w:rPr>
      </w:pPr>
      <w:r w:rsidRPr="00876890">
        <w:rPr>
          <w:rFonts w:ascii="Calibri" w:hAnsi="Calibri" w:cs="Calibri"/>
          <w:b/>
          <w:bCs/>
          <w:sz w:val="24"/>
          <w:szCs w:val="24"/>
        </w:rPr>
        <w:t>Dates for your diary: </w:t>
      </w:r>
      <w:r w:rsidRPr="00876890">
        <w:rPr>
          <w:rFonts w:ascii="Calibri" w:hAnsi="Calibri" w:cs="Calibri"/>
          <w:sz w:val="24"/>
          <w:szCs w:val="24"/>
        </w:rPr>
        <w:t> </w:t>
      </w:r>
    </w:p>
    <w:p w14:paraId="3AB8633C" w14:textId="70FE50B9" w:rsidR="00876890" w:rsidRDefault="0000757C" w:rsidP="00876890">
      <w:pPr>
        <w:tabs>
          <w:tab w:val="right" w:pos="7920"/>
        </w:tabs>
        <w:rPr>
          <w:rFonts w:ascii="Calibri" w:hAnsi="Calibri" w:cs="Calibri"/>
          <w:sz w:val="24"/>
          <w:szCs w:val="24"/>
        </w:rPr>
      </w:pPr>
      <w:r w:rsidRPr="00665F4A">
        <w:rPr>
          <w:rFonts w:ascii="Calibri" w:hAnsi="Calibri" w:cs="Calibri"/>
          <w:sz w:val="24"/>
          <w:szCs w:val="24"/>
        </w:rPr>
        <w:t>Wednesday 26</w:t>
      </w:r>
      <w:r w:rsidRPr="00665F4A">
        <w:rPr>
          <w:rFonts w:ascii="Calibri" w:hAnsi="Calibri" w:cs="Calibri"/>
          <w:sz w:val="24"/>
          <w:szCs w:val="24"/>
          <w:vertAlign w:val="superscript"/>
        </w:rPr>
        <w:t>th</w:t>
      </w:r>
      <w:r w:rsidRPr="00665F4A">
        <w:rPr>
          <w:rFonts w:ascii="Calibri" w:hAnsi="Calibri" w:cs="Calibri"/>
          <w:sz w:val="24"/>
          <w:szCs w:val="24"/>
        </w:rPr>
        <w:t xml:space="preserve"> February: Afternoon Year 6 Boys football tournament</w:t>
      </w:r>
    </w:p>
    <w:p w14:paraId="28F8C27C" w14:textId="5DCD3E11" w:rsidR="00665F4A" w:rsidRDefault="00665F4A" w:rsidP="00876890">
      <w:pPr>
        <w:tabs>
          <w:tab w:val="right" w:pos="7920"/>
        </w:tabs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Tuesday 4</w:t>
      </w:r>
      <w:r w:rsidRPr="00665F4A">
        <w:rPr>
          <w:rFonts w:ascii="Calibri" w:hAnsi="Calibri" w:cs="Calibri"/>
          <w:sz w:val="24"/>
          <w:szCs w:val="24"/>
          <w:vertAlign w:val="superscript"/>
        </w:rPr>
        <w:t>th</w:t>
      </w:r>
      <w:r>
        <w:rPr>
          <w:rFonts w:ascii="Calibri" w:hAnsi="Calibri" w:cs="Calibri"/>
          <w:sz w:val="24"/>
          <w:szCs w:val="24"/>
        </w:rPr>
        <w:t xml:space="preserve"> March: </w:t>
      </w:r>
      <w:r w:rsidR="00681092">
        <w:rPr>
          <w:rFonts w:ascii="Calibri" w:hAnsi="Calibri" w:cs="Calibri"/>
          <w:sz w:val="24"/>
          <w:szCs w:val="24"/>
        </w:rPr>
        <w:t>Mid-Year reports go out &amp; booking for parents evening is open</w:t>
      </w:r>
    </w:p>
    <w:p w14:paraId="2A5B889B" w14:textId="745A3014" w:rsidR="00681092" w:rsidRDefault="00852DDE" w:rsidP="00876890">
      <w:pPr>
        <w:tabs>
          <w:tab w:val="right" w:pos="7920"/>
        </w:tabs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Tuesday 4</w:t>
      </w:r>
      <w:r w:rsidRPr="00852DDE">
        <w:rPr>
          <w:rFonts w:ascii="Calibri" w:hAnsi="Calibri" w:cs="Calibri"/>
          <w:sz w:val="24"/>
          <w:szCs w:val="24"/>
          <w:vertAlign w:val="superscript"/>
        </w:rPr>
        <w:t>th</w:t>
      </w:r>
      <w:r>
        <w:rPr>
          <w:rFonts w:ascii="Calibri" w:hAnsi="Calibri" w:cs="Calibri"/>
          <w:sz w:val="24"/>
          <w:szCs w:val="24"/>
        </w:rPr>
        <w:t xml:space="preserve"> March: 5.30pm Year 6 SATs </w:t>
      </w:r>
      <w:r w:rsidR="00AB7341">
        <w:rPr>
          <w:rFonts w:ascii="Calibri" w:hAnsi="Calibri" w:cs="Calibri"/>
          <w:sz w:val="24"/>
          <w:szCs w:val="24"/>
        </w:rPr>
        <w:t>information meeting for parents</w:t>
      </w:r>
    </w:p>
    <w:p w14:paraId="62432C07" w14:textId="77777777" w:rsidR="0037004A" w:rsidRDefault="00D47391" w:rsidP="00876890">
      <w:pPr>
        <w:tabs>
          <w:tab w:val="right" w:pos="7920"/>
        </w:tabs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Thursday </w:t>
      </w:r>
      <w:r w:rsidR="0037004A">
        <w:rPr>
          <w:rFonts w:ascii="Calibri" w:hAnsi="Calibri" w:cs="Calibri"/>
          <w:sz w:val="24"/>
          <w:szCs w:val="24"/>
        </w:rPr>
        <w:t>6</w:t>
      </w:r>
      <w:r w:rsidR="0037004A" w:rsidRPr="0037004A">
        <w:rPr>
          <w:rFonts w:ascii="Calibri" w:hAnsi="Calibri" w:cs="Calibri"/>
          <w:sz w:val="24"/>
          <w:szCs w:val="24"/>
          <w:vertAlign w:val="superscript"/>
        </w:rPr>
        <w:t>th</w:t>
      </w:r>
      <w:r w:rsidR="0037004A">
        <w:rPr>
          <w:rFonts w:ascii="Calibri" w:hAnsi="Calibri" w:cs="Calibri"/>
          <w:sz w:val="24"/>
          <w:szCs w:val="24"/>
        </w:rPr>
        <w:t xml:space="preserve"> March: World Book Day</w:t>
      </w:r>
    </w:p>
    <w:p w14:paraId="4BD54665" w14:textId="5BC5348C" w:rsidR="00EF729F" w:rsidRDefault="00EF729F" w:rsidP="00876890">
      <w:pPr>
        <w:tabs>
          <w:tab w:val="right" w:pos="7920"/>
        </w:tabs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Tuesday 11</w:t>
      </w:r>
      <w:r w:rsidRPr="00EF729F">
        <w:rPr>
          <w:rFonts w:ascii="Calibri" w:hAnsi="Calibri" w:cs="Calibri"/>
          <w:sz w:val="24"/>
          <w:szCs w:val="24"/>
          <w:vertAlign w:val="superscript"/>
        </w:rPr>
        <w:t>th</w:t>
      </w:r>
      <w:r>
        <w:rPr>
          <w:rFonts w:ascii="Calibri" w:hAnsi="Calibri" w:cs="Calibri"/>
          <w:sz w:val="24"/>
          <w:szCs w:val="24"/>
        </w:rPr>
        <w:t xml:space="preserve"> March: </w:t>
      </w:r>
      <w:r w:rsidR="00F45154">
        <w:rPr>
          <w:rFonts w:ascii="Calibri" w:hAnsi="Calibri" w:cs="Calibri"/>
          <w:sz w:val="24"/>
          <w:szCs w:val="24"/>
        </w:rPr>
        <w:t>3.30pm – 8.30pm Parents</w:t>
      </w:r>
      <w:r w:rsidR="00AB7341">
        <w:rPr>
          <w:rFonts w:ascii="Calibri" w:hAnsi="Calibri" w:cs="Calibri"/>
          <w:sz w:val="24"/>
          <w:szCs w:val="24"/>
        </w:rPr>
        <w:t>’</w:t>
      </w:r>
      <w:r w:rsidR="00F45154">
        <w:rPr>
          <w:rFonts w:ascii="Calibri" w:hAnsi="Calibri" w:cs="Calibri"/>
          <w:sz w:val="24"/>
          <w:szCs w:val="24"/>
        </w:rPr>
        <w:t xml:space="preserve"> Evening</w:t>
      </w:r>
    </w:p>
    <w:p w14:paraId="4EFC0C2A" w14:textId="695DCD46" w:rsidR="00DB6113" w:rsidRDefault="00DB6113" w:rsidP="00876890">
      <w:pPr>
        <w:tabs>
          <w:tab w:val="right" w:pos="7920"/>
        </w:tabs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Friday 21</w:t>
      </w:r>
      <w:r w:rsidRPr="00DB6113">
        <w:rPr>
          <w:rFonts w:ascii="Calibri" w:hAnsi="Calibri" w:cs="Calibri"/>
          <w:sz w:val="24"/>
          <w:szCs w:val="24"/>
          <w:vertAlign w:val="superscript"/>
        </w:rPr>
        <w:t>st</w:t>
      </w:r>
      <w:r>
        <w:rPr>
          <w:rFonts w:ascii="Calibri" w:hAnsi="Calibri" w:cs="Calibri"/>
          <w:sz w:val="24"/>
          <w:szCs w:val="24"/>
        </w:rPr>
        <w:t xml:space="preserve"> March: </w:t>
      </w:r>
      <w:r w:rsidR="009B1AA7">
        <w:rPr>
          <w:rFonts w:ascii="Calibri" w:hAnsi="Calibri" w:cs="Calibri"/>
          <w:sz w:val="24"/>
          <w:szCs w:val="24"/>
        </w:rPr>
        <w:t>Comic Relief Mufti Day</w:t>
      </w:r>
    </w:p>
    <w:p w14:paraId="58832CD7" w14:textId="39F9752E" w:rsidR="009B1AA7" w:rsidRDefault="009B1AA7" w:rsidP="00876890">
      <w:pPr>
        <w:tabs>
          <w:tab w:val="right" w:pos="7920"/>
        </w:tabs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Monday 24</w:t>
      </w:r>
      <w:r w:rsidRPr="009B1AA7">
        <w:rPr>
          <w:rFonts w:ascii="Calibri" w:hAnsi="Calibri" w:cs="Calibri"/>
          <w:sz w:val="24"/>
          <w:szCs w:val="24"/>
          <w:vertAlign w:val="superscript"/>
        </w:rPr>
        <w:t>th</w:t>
      </w:r>
      <w:r>
        <w:rPr>
          <w:rFonts w:ascii="Calibri" w:hAnsi="Calibri" w:cs="Calibri"/>
          <w:sz w:val="24"/>
          <w:szCs w:val="24"/>
        </w:rPr>
        <w:t xml:space="preserve"> March: 9.30am </w:t>
      </w:r>
      <w:r w:rsidR="00EA48FE">
        <w:rPr>
          <w:rFonts w:ascii="Calibri" w:hAnsi="Calibri" w:cs="Calibri"/>
          <w:sz w:val="24"/>
          <w:szCs w:val="24"/>
        </w:rPr>
        <w:t>Rock Steady Concert</w:t>
      </w:r>
    </w:p>
    <w:p w14:paraId="57F6F5F7" w14:textId="01D55EDF" w:rsidR="00EA48FE" w:rsidRDefault="00EA48FE" w:rsidP="00876890">
      <w:pPr>
        <w:tabs>
          <w:tab w:val="right" w:pos="7920"/>
        </w:tabs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Tuesday 25</w:t>
      </w:r>
      <w:r w:rsidRPr="00EA48FE">
        <w:rPr>
          <w:rFonts w:ascii="Calibri" w:hAnsi="Calibri" w:cs="Calibri"/>
          <w:sz w:val="24"/>
          <w:szCs w:val="24"/>
          <w:vertAlign w:val="superscript"/>
        </w:rPr>
        <w:t>th</w:t>
      </w:r>
      <w:r>
        <w:rPr>
          <w:rFonts w:ascii="Calibri" w:hAnsi="Calibri" w:cs="Calibri"/>
          <w:sz w:val="24"/>
          <w:szCs w:val="24"/>
        </w:rPr>
        <w:t xml:space="preserve"> March to Friday 28</w:t>
      </w:r>
      <w:r w:rsidRPr="00EA48FE">
        <w:rPr>
          <w:rFonts w:ascii="Calibri" w:hAnsi="Calibri" w:cs="Calibri"/>
          <w:sz w:val="24"/>
          <w:szCs w:val="24"/>
          <w:vertAlign w:val="superscript"/>
        </w:rPr>
        <w:t>th</w:t>
      </w:r>
      <w:r>
        <w:rPr>
          <w:rFonts w:ascii="Calibri" w:hAnsi="Calibri" w:cs="Calibri"/>
          <w:sz w:val="24"/>
          <w:szCs w:val="24"/>
        </w:rPr>
        <w:t xml:space="preserve"> March</w:t>
      </w:r>
      <w:r w:rsidR="002F2D43">
        <w:rPr>
          <w:rFonts w:ascii="Calibri" w:hAnsi="Calibri" w:cs="Calibri"/>
          <w:sz w:val="24"/>
          <w:szCs w:val="24"/>
        </w:rPr>
        <w:t>: Book Fair</w:t>
      </w:r>
    </w:p>
    <w:p w14:paraId="7636A26A" w14:textId="5724231B" w:rsidR="002C0348" w:rsidRDefault="002C0348" w:rsidP="00876890">
      <w:pPr>
        <w:tabs>
          <w:tab w:val="right" w:pos="7920"/>
        </w:tabs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Monday 31</w:t>
      </w:r>
      <w:r w:rsidRPr="002C0348">
        <w:rPr>
          <w:rFonts w:ascii="Calibri" w:hAnsi="Calibri" w:cs="Calibri"/>
          <w:sz w:val="24"/>
          <w:szCs w:val="24"/>
          <w:vertAlign w:val="superscript"/>
        </w:rPr>
        <w:t>st</w:t>
      </w:r>
      <w:r>
        <w:rPr>
          <w:rFonts w:ascii="Calibri" w:hAnsi="Calibri" w:cs="Calibri"/>
          <w:sz w:val="24"/>
          <w:szCs w:val="24"/>
        </w:rPr>
        <w:t xml:space="preserve"> March: </w:t>
      </w:r>
      <w:r w:rsidR="005D5108">
        <w:rPr>
          <w:rFonts w:ascii="Calibri" w:hAnsi="Calibri" w:cs="Calibri"/>
          <w:sz w:val="24"/>
          <w:szCs w:val="24"/>
        </w:rPr>
        <w:t>Urban Strides Assembly for KS2</w:t>
      </w:r>
    </w:p>
    <w:p w14:paraId="2F551982" w14:textId="71719270" w:rsidR="00B25613" w:rsidRDefault="00DF7549" w:rsidP="00876890">
      <w:pPr>
        <w:tabs>
          <w:tab w:val="right" w:pos="7920"/>
        </w:tabs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Friday 4</w:t>
      </w:r>
      <w:r w:rsidRPr="00DF7549">
        <w:rPr>
          <w:rFonts w:ascii="Calibri" w:hAnsi="Calibri" w:cs="Calibri"/>
          <w:sz w:val="24"/>
          <w:szCs w:val="24"/>
          <w:vertAlign w:val="superscript"/>
        </w:rPr>
        <w:t>th</w:t>
      </w:r>
      <w:r>
        <w:rPr>
          <w:rFonts w:ascii="Calibri" w:hAnsi="Calibri" w:cs="Calibri"/>
          <w:sz w:val="24"/>
          <w:szCs w:val="24"/>
        </w:rPr>
        <w:t xml:space="preserve"> April: 1pm Family Assembly</w:t>
      </w:r>
    </w:p>
    <w:p w14:paraId="35705700" w14:textId="3D9CAF6E" w:rsidR="00DF7549" w:rsidRPr="00876890" w:rsidRDefault="00DF7549" w:rsidP="00876890">
      <w:pPr>
        <w:tabs>
          <w:tab w:val="right" w:pos="7920"/>
        </w:tabs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Friday 4</w:t>
      </w:r>
      <w:r w:rsidRPr="00DF7549">
        <w:rPr>
          <w:rFonts w:ascii="Calibri" w:hAnsi="Calibri" w:cs="Calibri"/>
          <w:sz w:val="24"/>
          <w:szCs w:val="24"/>
          <w:vertAlign w:val="superscript"/>
        </w:rPr>
        <w:t>th</w:t>
      </w:r>
      <w:r>
        <w:rPr>
          <w:rFonts w:ascii="Calibri" w:hAnsi="Calibri" w:cs="Calibri"/>
          <w:sz w:val="24"/>
          <w:szCs w:val="24"/>
        </w:rPr>
        <w:t xml:space="preserve"> April: Last Day of Term. 1.45pm Early Closing</w:t>
      </w:r>
    </w:p>
    <w:p w14:paraId="66B90FEC" w14:textId="77777777" w:rsidR="003C694E" w:rsidRDefault="003C694E" w:rsidP="00876890">
      <w:pPr>
        <w:tabs>
          <w:tab w:val="right" w:pos="7920"/>
        </w:tabs>
        <w:rPr>
          <w:rFonts w:ascii="Calibri" w:hAnsi="Calibri" w:cs="Calibri"/>
          <w:b/>
          <w:bCs/>
          <w:sz w:val="24"/>
          <w:szCs w:val="24"/>
          <w:u w:val="single"/>
        </w:rPr>
      </w:pPr>
    </w:p>
    <w:p w14:paraId="4EC3CEA3" w14:textId="1940D1B0" w:rsidR="00876890" w:rsidRPr="00876890" w:rsidRDefault="00876890" w:rsidP="00876890">
      <w:pPr>
        <w:tabs>
          <w:tab w:val="right" w:pos="7920"/>
        </w:tabs>
        <w:rPr>
          <w:rFonts w:ascii="Calibri" w:hAnsi="Calibri" w:cs="Calibri"/>
          <w:sz w:val="24"/>
          <w:szCs w:val="24"/>
        </w:rPr>
      </w:pPr>
      <w:r w:rsidRPr="00876890">
        <w:rPr>
          <w:rFonts w:ascii="Calibri" w:hAnsi="Calibri" w:cs="Calibri"/>
          <w:b/>
          <w:bCs/>
          <w:sz w:val="24"/>
          <w:szCs w:val="24"/>
          <w:u w:val="single"/>
        </w:rPr>
        <w:t>Term Dates 2024 – 2025</w:t>
      </w:r>
      <w:r w:rsidRPr="00876890">
        <w:rPr>
          <w:rFonts w:ascii="Calibri" w:hAnsi="Calibri" w:cs="Calibri"/>
          <w:sz w:val="24"/>
          <w:szCs w:val="24"/>
        </w:rPr>
        <w:t> </w:t>
      </w:r>
    </w:p>
    <w:p w14:paraId="243396C6" w14:textId="02546010" w:rsidR="00876890" w:rsidRPr="00876890" w:rsidRDefault="00876890" w:rsidP="00876890">
      <w:pPr>
        <w:tabs>
          <w:tab w:val="right" w:pos="7920"/>
        </w:tabs>
        <w:rPr>
          <w:rFonts w:ascii="Calibri" w:hAnsi="Calibri" w:cs="Calibri"/>
          <w:sz w:val="24"/>
          <w:szCs w:val="24"/>
        </w:rPr>
      </w:pPr>
      <w:r w:rsidRPr="00876890">
        <w:rPr>
          <w:rFonts w:ascii="Calibri" w:hAnsi="Calibri" w:cs="Calibri"/>
          <w:sz w:val="24"/>
          <w:szCs w:val="24"/>
        </w:rPr>
        <w:t>   </w:t>
      </w:r>
    </w:p>
    <w:p w14:paraId="6A2BF5E8" w14:textId="01DBC580" w:rsidR="00876890" w:rsidRPr="00876890" w:rsidRDefault="00876890" w:rsidP="00876890">
      <w:pPr>
        <w:tabs>
          <w:tab w:val="right" w:pos="7920"/>
        </w:tabs>
        <w:rPr>
          <w:rFonts w:ascii="Calibri" w:hAnsi="Calibri" w:cs="Calibri"/>
          <w:sz w:val="24"/>
          <w:szCs w:val="24"/>
        </w:rPr>
      </w:pPr>
      <w:r w:rsidRPr="00876890">
        <w:rPr>
          <w:rFonts w:ascii="Calibri" w:hAnsi="Calibri" w:cs="Calibri"/>
          <w:b/>
          <w:bCs/>
          <w:sz w:val="24"/>
          <w:szCs w:val="24"/>
        </w:rPr>
        <w:t xml:space="preserve">Term 4: </w:t>
      </w:r>
      <w:r w:rsidRPr="00876890">
        <w:rPr>
          <w:rFonts w:ascii="Calibri" w:hAnsi="Calibri" w:cs="Calibri"/>
          <w:sz w:val="24"/>
          <w:szCs w:val="24"/>
        </w:rPr>
        <w:t>Monday 24</w:t>
      </w:r>
      <w:r w:rsidRPr="00876890">
        <w:rPr>
          <w:rFonts w:ascii="Calibri" w:hAnsi="Calibri" w:cs="Calibri"/>
          <w:sz w:val="24"/>
          <w:szCs w:val="24"/>
          <w:vertAlign w:val="superscript"/>
        </w:rPr>
        <w:t>th</w:t>
      </w:r>
      <w:r w:rsidRPr="00876890">
        <w:rPr>
          <w:rFonts w:ascii="Calibri" w:hAnsi="Calibri" w:cs="Calibri"/>
          <w:sz w:val="24"/>
          <w:szCs w:val="24"/>
        </w:rPr>
        <w:t xml:space="preserve"> February 2025 to Friday 4</w:t>
      </w:r>
      <w:r w:rsidRPr="00876890">
        <w:rPr>
          <w:rFonts w:ascii="Calibri" w:hAnsi="Calibri" w:cs="Calibri"/>
          <w:sz w:val="24"/>
          <w:szCs w:val="24"/>
          <w:vertAlign w:val="superscript"/>
        </w:rPr>
        <w:t>th</w:t>
      </w:r>
      <w:r w:rsidRPr="00876890">
        <w:rPr>
          <w:rFonts w:ascii="Calibri" w:hAnsi="Calibri" w:cs="Calibri"/>
          <w:sz w:val="24"/>
          <w:szCs w:val="24"/>
        </w:rPr>
        <w:t xml:space="preserve"> April (1.</w:t>
      </w:r>
      <w:r>
        <w:rPr>
          <w:rFonts w:ascii="Calibri" w:hAnsi="Calibri" w:cs="Calibri"/>
          <w:sz w:val="24"/>
          <w:szCs w:val="24"/>
        </w:rPr>
        <w:t>45</w:t>
      </w:r>
      <w:r w:rsidRPr="00876890">
        <w:rPr>
          <w:rFonts w:ascii="Calibri" w:hAnsi="Calibri" w:cs="Calibri"/>
          <w:sz w:val="24"/>
          <w:szCs w:val="24"/>
        </w:rPr>
        <w:t>pm finish)   </w:t>
      </w:r>
    </w:p>
    <w:p w14:paraId="3385A62A" w14:textId="77777777" w:rsidR="00876890" w:rsidRPr="00876890" w:rsidRDefault="00876890" w:rsidP="00876890">
      <w:pPr>
        <w:tabs>
          <w:tab w:val="right" w:pos="7920"/>
        </w:tabs>
        <w:rPr>
          <w:rFonts w:ascii="Calibri" w:hAnsi="Calibri" w:cs="Calibri"/>
          <w:sz w:val="24"/>
          <w:szCs w:val="24"/>
        </w:rPr>
      </w:pPr>
      <w:r w:rsidRPr="00876890">
        <w:rPr>
          <w:rFonts w:ascii="Calibri" w:hAnsi="Calibri" w:cs="Calibri"/>
          <w:sz w:val="24"/>
          <w:szCs w:val="24"/>
        </w:rPr>
        <w:t>   </w:t>
      </w:r>
    </w:p>
    <w:p w14:paraId="29446DC7" w14:textId="77777777" w:rsidR="00876890" w:rsidRPr="00876890" w:rsidRDefault="00876890" w:rsidP="00876890">
      <w:pPr>
        <w:tabs>
          <w:tab w:val="right" w:pos="7920"/>
        </w:tabs>
        <w:rPr>
          <w:rFonts w:ascii="Calibri" w:hAnsi="Calibri" w:cs="Calibri"/>
          <w:sz w:val="24"/>
          <w:szCs w:val="24"/>
        </w:rPr>
      </w:pPr>
      <w:r w:rsidRPr="00876890">
        <w:rPr>
          <w:rFonts w:ascii="Calibri" w:hAnsi="Calibri" w:cs="Calibri"/>
          <w:b/>
          <w:bCs/>
          <w:sz w:val="24"/>
          <w:szCs w:val="24"/>
        </w:rPr>
        <w:t xml:space="preserve">Term 5: </w:t>
      </w:r>
      <w:r w:rsidRPr="00876890">
        <w:rPr>
          <w:rFonts w:ascii="Calibri" w:hAnsi="Calibri" w:cs="Calibri"/>
          <w:sz w:val="24"/>
          <w:szCs w:val="24"/>
        </w:rPr>
        <w:t>Tuesday 22</w:t>
      </w:r>
      <w:r w:rsidRPr="00876890">
        <w:rPr>
          <w:rFonts w:ascii="Calibri" w:hAnsi="Calibri" w:cs="Calibri"/>
          <w:sz w:val="24"/>
          <w:szCs w:val="24"/>
          <w:vertAlign w:val="superscript"/>
        </w:rPr>
        <w:t>nd</w:t>
      </w:r>
      <w:r w:rsidRPr="00876890">
        <w:rPr>
          <w:rFonts w:ascii="Calibri" w:hAnsi="Calibri" w:cs="Calibri"/>
          <w:sz w:val="24"/>
          <w:szCs w:val="24"/>
        </w:rPr>
        <w:t xml:space="preserve"> April 2025 to Friday 23</w:t>
      </w:r>
      <w:r w:rsidRPr="00876890">
        <w:rPr>
          <w:rFonts w:ascii="Calibri" w:hAnsi="Calibri" w:cs="Calibri"/>
          <w:sz w:val="24"/>
          <w:szCs w:val="24"/>
          <w:vertAlign w:val="superscript"/>
        </w:rPr>
        <w:t>rd</w:t>
      </w:r>
      <w:r w:rsidRPr="00876890">
        <w:rPr>
          <w:rFonts w:ascii="Calibri" w:hAnsi="Calibri" w:cs="Calibri"/>
          <w:sz w:val="24"/>
          <w:szCs w:val="24"/>
        </w:rPr>
        <w:t xml:space="preserve"> May 2025  </w:t>
      </w:r>
    </w:p>
    <w:p w14:paraId="413440F0" w14:textId="77777777" w:rsidR="00876890" w:rsidRPr="00876890" w:rsidRDefault="00876890" w:rsidP="00876890">
      <w:pPr>
        <w:tabs>
          <w:tab w:val="right" w:pos="7920"/>
        </w:tabs>
        <w:rPr>
          <w:rFonts w:ascii="Calibri" w:hAnsi="Calibri" w:cs="Calibri"/>
          <w:sz w:val="24"/>
          <w:szCs w:val="24"/>
        </w:rPr>
      </w:pPr>
      <w:r w:rsidRPr="00876890">
        <w:rPr>
          <w:rFonts w:ascii="Calibri" w:hAnsi="Calibri" w:cs="Calibri"/>
          <w:sz w:val="24"/>
          <w:szCs w:val="24"/>
        </w:rPr>
        <w:t>Bank Holiday 5</w:t>
      </w:r>
      <w:r w:rsidRPr="00876890">
        <w:rPr>
          <w:rFonts w:ascii="Calibri" w:hAnsi="Calibri" w:cs="Calibri"/>
          <w:sz w:val="24"/>
          <w:szCs w:val="24"/>
          <w:vertAlign w:val="superscript"/>
        </w:rPr>
        <w:t>th</w:t>
      </w:r>
      <w:r w:rsidRPr="00876890">
        <w:rPr>
          <w:rFonts w:ascii="Calibri" w:hAnsi="Calibri" w:cs="Calibri"/>
          <w:sz w:val="24"/>
          <w:szCs w:val="24"/>
        </w:rPr>
        <w:t xml:space="preserve"> May 2025   </w:t>
      </w:r>
    </w:p>
    <w:p w14:paraId="0CAC0245" w14:textId="77777777" w:rsidR="00876890" w:rsidRPr="00876890" w:rsidRDefault="00876890" w:rsidP="00876890">
      <w:pPr>
        <w:tabs>
          <w:tab w:val="right" w:pos="7920"/>
        </w:tabs>
        <w:rPr>
          <w:rFonts w:ascii="Calibri" w:hAnsi="Calibri" w:cs="Calibri"/>
          <w:sz w:val="24"/>
          <w:szCs w:val="24"/>
        </w:rPr>
      </w:pPr>
      <w:r w:rsidRPr="00876890">
        <w:rPr>
          <w:rFonts w:ascii="Calibri" w:hAnsi="Calibri" w:cs="Calibri"/>
          <w:sz w:val="24"/>
          <w:szCs w:val="24"/>
        </w:rPr>
        <w:t>   </w:t>
      </w:r>
    </w:p>
    <w:p w14:paraId="3DDFC4B1" w14:textId="77777777" w:rsidR="00876890" w:rsidRPr="00876890" w:rsidRDefault="00876890" w:rsidP="00876890">
      <w:pPr>
        <w:tabs>
          <w:tab w:val="right" w:pos="7920"/>
        </w:tabs>
        <w:rPr>
          <w:rFonts w:ascii="Calibri" w:hAnsi="Calibri" w:cs="Calibri"/>
          <w:sz w:val="24"/>
          <w:szCs w:val="24"/>
        </w:rPr>
      </w:pPr>
      <w:r w:rsidRPr="00876890">
        <w:rPr>
          <w:rFonts w:ascii="Calibri" w:hAnsi="Calibri" w:cs="Calibri"/>
          <w:b/>
          <w:bCs/>
          <w:sz w:val="24"/>
          <w:szCs w:val="24"/>
        </w:rPr>
        <w:t xml:space="preserve">Term 6: </w:t>
      </w:r>
      <w:r w:rsidRPr="00876890">
        <w:rPr>
          <w:rFonts w:ascii="Calibri" w:hAnsi="Calibri" w:cs="Calibri"/>
          <w:sz w:val="24"/>
          <w:szCs w:val="24"/>
        </w:rPr>
        <w:t>Tuesday 3</w:t>
      </w:r>
      <w:r w:rsidRPr="00876890">
        <w:rPr>
          <w:rFonts w:ascii="Calibri" w:hAnsi="Calibri" w:cs="Calibri"/>
          <w:sz w:val="24"/>
          <w:szCs w:val="24"/>
          <w:vertAlign w:val="superscript"/>
        </w:rPr>
        <w:t>rd</w:t>
      </w:r>
      <w:r w:rsidRPr="00876890">
        <w:rPr>
          <w:rFonts w:ascii="Calibri" w:hAnsi="Calibri" w:cs="Calibri"/>
          <w:sz w:val="24"/>
          <w:szCs w:val="24"/>
        </w:rPr>
        <w:t xml:space="preserve"> June 2025 to Tuesday 22</w:t>
      </w:r>
      <w:r w:rsidRPr="00876890">
        <w:rPr>
          <w:rFonts w:ascii="Calibri" w:hAnsi="Calibri" w:cs="Calibri"/>
          <w:sz w:val="24"/>
          <w:szCs w:val="24"/>
          <w:vertAlign w:val="superscript"/>
        </w:rPr>
        <w:t>nd</w:t>
      </w:r>
      <w:r w:rsidRPr="00876890">
        <w:rPr>
          <w:rFonts w:ascii="Calibri" w:hAnsi="Calibri" w:cs="Calibri"/>
          <w:sz w:val="24"/>
          <w:szCs w:val="24"/>
        </w:rPr>
        <w:t xml:space="preserve"> July 2025 (1.30pm finish)   </w:t>
      </w:r>
    </w:p>
    <w:p w14:paraId="4C8999E9" w14:textId="77777777" w:rsidR="00876890" w:rsidRPr="00876890" w:rsidRDefault="00876890" w:rsidP="00876890">
      <w:pPr>
        <w:tabs>
          <w:tab w:val="right" w:pos="7920"/>
        </w:tabs>
        <w:rPr>
          <w:rFonts w:ascii="Calibri" w:hAnsi="Calibri" w:cs="Calibri"/>
          <w:sz w:val="24"/>
          <w:szCs w:val="24"/>
        </w:rPr>
      </w:pPr>
      <w:r w:rsidRPr="00876890">
        <w:rPr>
          <w:rFonts w:ascii="Calibri" w:hAnsi="Calibri" w:cs="Calibri"/>
          <w:sz w:val="24"/>
          <w:szCs w:val="24"/>
        </w:rPr>
        <w:t>INSET Day Monday 2</w:t>
      </w:r>
      <w:r w:rsidRPr="00876890">
        <w:rPr>
          <w:rFonts w:ascii="Calibri" w:hAnsi="Calibri" w:cs="Calibri"/>
          <w:sz w:val="24"/>
          <w:szCs w:val="24"/>
          <w:vertAlign w:val="superscript"/>
        </w:rPr>
        <w:t>nd</w:t>
      </w:r>
      <w:r w:rsidRPr="00876890">
        <w:rPr>
          <w:rFonts w:ascii="Calibri" w:hAnsi="Calibri" w:cs="Calibri"/>
          <w:sz w:val="24"/>
          <w:szCs w:val="24"/>
        </w:rPr>
        <w:t xml:space="preserve"> June  </w:t>
      </w:r>
    </w:p>
    <w:p w14:paraId="55E250CA" w14:textId="77777777" w:rsidR="00876890" w:rsidRPr="00876890" w:rsidRDefault="00876890" w:rsidP="00876890">
      <w:pPr>
        <w:tabs>
          <w:tab w:val="right" w:pos="7920"/>
        </w:tabs>
        <w:rPr>
          <w:rFonts w:ascii="Calibri" w:hAnsi="Calibri" w:cs="Calibri"/>
          <w:sz w:val="24"/>
          <w:szCs w:val="24"/>
        </w:rPr>
      </w:pPr>
      <w:r w:rsidRPr="00876890">
        <w:rPr>
          <w:rFonts w:ascii="Calibri" w:hAnsi="Calibri" w:cs="Calibri"/>
          <w:sz w:val="24"/>
          <w:szCs w:val="24"/>
        </w:rPr>
        <w:t> </w:t>
      </w:r>
    </w:p>
    <w:p w14:paraId="66424AB8" w14:textId="77777777" w:rsidR="00876890" w:rsidRPr="00876890" w:rsidRDefault="00876890" w:rsidP="00876890">
      <w:pPr>
        <w:tabs>
          <w:tab w:val="right" w:pos="7920"/>
        </w:tabs>
        <w:rPr>
          <w:rFonts w:ascii="Calibri" w:hAnsi="Calibri" w:cs="Calibri"/>
          <w:sz w:val="24"/>
          <w:szCs w:val="24"/>
        </w:rPr>
      </w:pPr>
      <w:r w:rsidRPr="00876890">
        <w:rPr>
          <w:rFonts w:ascii="Calibri" w:hAnsi="Calibri" w:cs="Calibri"/>
          <w:sz w:val="24"/>
          <w:szCs w:val="24"/>
        </w:rPr>
        <w:t> </w:t>
      </w:r>
    </w:p>
    <w:p w14:paraId="18395FEB" w14:textId="77777777" w:rsidR="00876890" w:rsidRPr="00876890" w:rsidRDefault="00876890" w:rsidP="00876890">
      <w:pPr>
        <w:tabs>
          <w:tab w:val="right" w:pos="7920"/>
        </w:tabs>
        <w:rPr>
          <w:rFonts w:ascii="Calibri" w:hAnsi="Calibri" w:cs="Calibri"/>
          <w:sz w:val="24"/>
          <w:szCs w:val="24"/>
        </w:rPr>
      </w:pPr>
      <w:r w:rsidRPr="00876890">
        <w:rPr>
          <w:rFonts w:ascii="Calibri" w:hAnsi="Calibri" w:cs="Calibri"/>
          <w:b/>
          <w:bCs/>
          <w:sz w:val="24"/>
          <w:szCs w:val="24"/>
          <w:u w:val="single"/>
        </w:rPr>
        <w:t>Term Dates 2025 - 2026</w:t>
      </w:r>
      <w:r w:rsidRPr="00876890">
        <w:rPr>
          <w:rFonts w:ascii="Calibri" w:hAnsi="Calibri" w:cs="Calibri"/>
          <w:sz w:val="24"/>
          <w:szCs w:val="24"/>
        </w:rPr>
        <w:t> </w:t>
      </w:r>
    </w:p>
    <w:p w14:paraId="6C218380" w14:textId="77777777" w:rsidR="00876890" w:rsidRPr="00876890" w:rsidRDefault="00876890" w:rsidP="00876890">
      <w:pPr>
        <w:tabs>
          <w:tab w:val="right" w:pos="7920"/>
        </w:tabs>
        <w:rPr>
          <w:rFonts w:ascii="Calibri" w:hAnsi="Calibri" w:cs="Calibri"/>
          <w:sz w:val="24"/>
          <w:szCs w:val="24"/>
        </w:rPr>
      </w:pPr>
      <w:r w:rsidRPr="00876890">
        <w:rPr>
          <w:rFonts w:ascii="Calibri" w:hAnsi="Calibri" w:cs="Calibri"/>
          <w:sz w:val="24"/>
          <w:szCs w:val="24"/>
        </w:rPr>
        <w:t> </w:t>
      </w:r>
    </w:p>
    <w:p w14:paraId="5CBEAA21" w14:textId="77777777" w:rsidR="00876890" w:rsidRPr="00876890" w:rsidRDefault="00876890" w:rsidP="00876890">
      <w:pPr>
        <w:tabs>
          <w:tab w:val="right" w:pos="7920"/>
        </w:tabs>
        <w:rPr>
          <w:rFonts w:ascii="Calibri" w:hAnsi="Calibri" w:cs="Calibri"/>
          <w:sz w:val="24"/>
          <w:szCs w:val="24"/>
        </w:rPr>
      </w:pPr>
      <w:r w:rsidRPr="00876890">
        <w:rPr>
          <w:rFonts w:ascii="Calibri" w:hAnsi="Calibri" w:cs="Calibri"/>
          <w:b/>
          <w:bCs/>
          <w:sz w:val="24"/>
          <w:szCs w:val="24"/>
        </w:rPr>
        <w:t xml:space="preserve">Term 1: </w:t>
      </w:r>
      <w:r w:rsidRPr="00876890">
        <w:rPr>
          <w:rFonts w:ascii="Calibri" w:hAnsi="Calibri" w:cs="Calibri"/>
          <w:sz w:val="24"/>
          <w:szCs w:val="24"/>
        </w:rPr>
        <w:t>Wednesday 3</w:t>
      </w:r>
      <w:r w:rsidRPr="00876890">
        <w:rPr>
          <w:rFonts w:ascii="Calibri" w:hAnsi="Calibri" w:cs="Calibri"/>
          <w:sz w:val="24"/>
          <w:szCs w:val="24"/>
          <w:vertAlign w:val="superscript"/>
        </w:rPr>
        <w:t>rd</w:t>
      </w:r>
      <w:r w:rsidRPr="00876890">
        <w:rPr>
          <w:rFonts w:ascii="Calibri" w:hAnsi="Calibri" w:cs="Calibri"/>
          <w:sz w:val="24"/>
          <w:szCs w:val="24"/>
        </w:rPr>
        <w:t xml:space="preserve"> September 2025 to Friday 24</w:t>
      </w:r>
      <w:r w:rsidRPr="00876890">
        <w:rPr>
          <w:rFonts w:ascii="Calibri" w:hAnsi="Calibri" w:cs="Calibri"/>
          <w:sz w:val="24"/>
          <w:szCs w:val="24"/>
          <w:vertAlign w:val="superscript"/>
        </w:rPr>
        <w:t>th</w:t>
      </w:r>
      <w:r w:rsidRPr="00876890">
        <w:rPr>
          <w:rFonts w:ascii="Calibri" w:hAnsi="Calibri" w:cs="Calibri"/>
          <w:sz w:val="24"/>
          <w:szCs w:val="24"/>
        </w:rPr>
        <w:t xml:space="preserve"> October 2025 </w:t>
      </w:r>
    </w:p>
    <w:p w14:paraId="19918BBB" w14:textId="77777777" w:rsidR="00876890" w:rsidRPr="00876890" w:rsidRDefault="00876890" w:rsidP="00876890">
      <w:pPr>
        <w:tabs>
          <w:tab w:val="right" w:pos="7920"/>
        </w:tabs>
        <w:rPr>
          <w:rFonts w:ascii="Calibri" w:hAnsi="Calibri" w:cs="Calibri"/>
          <w:sz w:val="24"/>
          <w:szCs w:val="24"/>
        </w:rPr>
      </w:pPr>
      <w:r w:rsidRPr="00876890">
        <w:rPr>
          <w:rFonts w:ascii="Calibri" w:hAnsi="Calibri" w:cs="Calibri"/>
          <w:sz w:val="24"/>
          <w:szCs w:val="24"/>
        </w:rPr>
        <w:t>INSET Days Monday 1</w:t>
      </w:r>
      <w:r w:rsidRPr="00876890">
        <w:rPr>
          <w:rFonts w:ascii="Calibri" w:hAnsi="Calibri" w:cs="Calibri"/>
          <w:sz w:val="24"/>
          <w:szCs w:val="24"/>
          <w:vertAlign w:val="superscript"/>
        </w:rPr>
        <w:t>st</w:t>
      </w:r>
      <w:r w:rsidRPr="00876890">
        <w:rPr>
          <w:rFonts w:ascii="Calibri" w:hAnsi="Calibri" w:cs="Calibri"/>
          <w:sz w:val="24"/>
          <w:szCs w:val="24"/>
        </w:rPr>
        <w:t xml:space="preserve"> &amp; Tuesday 2</w:t>
      </w:r>
      <w:r w:rsidRPr="00876890">
        <w:rPr>
          <w:rFonts w:ascii="Calibri" w:hAnsi="Calibri" w:cs="Calibri"/>
          <w:sz w:val="24"/>
          <w:szCs w:val="24"/>
          <w:vertAlign w:val="superscript"/>
        </w:rPr>
        <w:t>nd</w:t>
      </w:r>
      <w:r w:rsidRPr="00876890">
        <w:rPr>
          <w:rFonts w:ascii="Calibri" w:hAnsi="Calibri" w:cs="Calibri"/>
          <w:sz w:val="24"/>
          <w:szCs w:val="24"/>
        </w:rPr>
        <w:t xml:space="preserve"> September </w:t>
      </w:r>
    </w:p>
    <w:p w14:paraId="7FAA534E" w14:textId="77777777" w:rsidR="00876890" w:rsidRPr="00876890" w:rsidRDefault="00876890" w:rsidP="00876890">
      <w:pPr>
        <w:tabs>
          <w:tab w:val="right" w:pos="7920"/>
        </w:tabs>
        <w:rPr>
          <w:rFonts w:ascii="Calibri" w:hAnsi="Calibri" w:cs="Calibri"/>
          <w:sz w:val="24"/>
          <w:szCs w:val="24"/>
        </w:rPr>
      </w:pPr>
      <w:r w:rsidRPr="00876890">
        <w:rPr>
          <w:rFonts w:ascii="Calibri" w:hAnsi="Calibri" w:cs="Calibri"/>
          <w:sz w:val="24"/>
          <w:szCs w:val="24"/>
        </w:rPr>
        <w:t> </w:t>
      </w:r>
    </w:p>
    <w:p w14:paraId="444AD763" w14:textId="77777777" w:rsidR="00876890" w:rsidRPr="00876890" w:rsidRDefault="00876890" w:rsidP="00876890">
      <w:pPr>
        <w:tabs>
          <w:tab w:val="right" w:pos="7920"/>
        </w:tabs>
        <w:rPr>
          <w:rFonts w:ascii="Calibri" w:hAnsi="Calibri" w:cs="Calibri"/>
          <w:sz w:val="24"/>
          <w:szCs w:val="24"/>
        </w:rPr>
      </w:pPr>
      <w:r w:rsidRPr="00876890">
        <w:rPr>
          <w:rFonts w:ascii="Calibri" w:hAnsi="Calibri" w:cs="Calibri"/>
          <w:b/>
          <w:bCs/>
          <w:sz w:val="24"/>
          <w:szCs w:val="24"/>
        </w:rPr>
        <w:t xml:space="preserve">Term 2: </w:t>
      </w:r>
      <w:r w:rsidRPr="00876890">
        <w:rPr>
          <w:rFonts w:ascii="Calibri" w:hAnsi="Calibri" w:cs="Calibri"/>
          <w:sz w:val="24"/>
          <w:szCs w:val="24"/>
        </w:rPr>
        <w:t>Monday 3</w:t>
      </w:r>
      <w:r w:rsidRPr="00876890">
        <w:rPr>
          <w:rFonts w:ascii="Calibri" w:hAnsi="Calibri" w:cs="Calibri"/>
          <w:sz w:val="24"/>
          <w:szCs w:val="24"/>
          <w:vertAlign w:val="superscript"/>
        </w:rPr>
        <w:t>rd</w:t>
      </w:r>
      <w:r w:rsidRPr="00876890">
        <w:rPr>
          <w:rFonts w:ascii="Calibri" w:hAnsi="Calibri" w:cs="Calibri"/>
          <w:sz w:val="24"/>
          <w:szCs w:val="24"/>
        </w:rPr>
        <w:t xml:space="preserve"> November 2025 to Friday 19</w:t>
      </w:r>
      <w:r w:rsidRPr="00876890">
        <w:rPr>
          <w:rFonts w:ascii="Calibri" w:hAnsi="Calibri" w:cs="Calibri"/>
          <w:sz w:val="24"/>
          <w:szCs w:val="24"/>
          <w:vertAlign w:val="superscript"/>
        </w:rPr>
        <w:t>th</w:t>
      </w:r>
      <w:r w:rsidRPr="00876890">
        <w:rPr>
          <w:rFonts w:ascii="Calibri" w:hAnsi="Calibri" w:cs="Calibri"/>
          <w:sz w:val="24"/>
          <w:szCs w:val="24"/>
        </w:rPr>
        <w:t xml:space="preserve"> December 2025 (1.30pm finish) </w:t>
      </w:r>
    </w:p>
    <w:p w14:paraId="0635DB24" w14:textId="77777777" w:rsidR="00876890" w:rsidRPr="00876890" w:rsidRDefault="00876890" w:rsidP="00876890">
      <w:pPr>
        <w:tabs>
          <w:tab w:val="right" w:pos="7920"/>
        </w:tabs>
        <w:rPr>
          <w:rFonts w:ascii="Calibri" w:hAnsi="Calibri" w:cs="Calibri"/>
          <w:sz w:val="24"/>
          <w:szCs w:val="24"/>
        </w:rPr>
      </w:pPr>
      <w:r w:rsidRPr="00876890">
        <w:rPr>
          <w:rFonts w:ascii="Calibri" w:hAnsi="Calibri" w:cs="Calibri"/>
          <w:sz w:val="24"/>
          <w:szCs w:val="24"/>
        </w:rPr>
        <w:t> </w:t>
      </w:r>
    </w:p>
    <w:p w14:paraId="5B24B650" w14:textId="77777777" w:rsidR="00876890" w:rsidRPr="00876890" w:rsidRDefault="00876890" w:rsidP="00876890">
      <w:pPr>
        <w:tabs>
          <w:tab w:val="right" w:pos="7920"/>
        </w:tabs>
        <w:rPr>
          <w:rFonts w:ascii="Calibri" w:hAnsi="Calibri" w:cs="Calibri"/>
          <w:sz w:val="24"/>
          <w:szCs w:val="24"/>
        </w:rPr>
      </w:pPr>
      <w:r w:rsidRPr="00876890">
        <w:rPr>
          <w:rFonts w:ascii="Calibri" w:hAnsi="Calibri" w:cs="Calibri"/>
          <w:b/>
          <w:bCs/>
          <w:sz w:val="24"/>
          <w:szCs w:val="24"/>
        </w:rPr>
        <w:t xml:space="preserve">Term 3: </w:t>
      </w:r>
      <w:r w:rsidRPr="00876890">
        <w:rPr>
          <w:rFonts w:ascii="Calibri" w:hAnsi="Calibri" w:cs="Calibri"/>
          <w:sz w:val="24"/>
          <w:szCs w:val="24"/>
        </w:rPr>
        <w:t>Tuesday 6</w:t>
      </w:r>
      <w:r w:rsidRPr="00876890">
        <w:rPr>
          <w:rFonts w:ascii="Calibri" w:hAnsi="Calibri" w:cs="Calibri"/>
          <w:sz w:val="24"/>
          <w:szCs w:val="24"/>
          <w:vertAlign w:val="superscript"/>
        </w:rPr>
        <w:t>th</w:t>
      </w:r>
      <w:r w:rsidRPr="00876890">
        <w:rPr>
          <w:rFonts w:ascii="Calibri" w:hAnsi="Calibri" w:cs="Calibri"/>
          <w:sz w:val="24"/>
          <w:szCs w:val="24"/>
        </w:rPr>
        <w:t xml:space="preserve"> January 2026 to Friday 13</w:t>
      </w:r>
      <w:r w:rsidRPr="00876890">
        <w:rPr>
          <w:rFonts w:ascii="Calibri" w:hAnsi="Calibri" w:cs="Calibri"/>
          <w:sz w:val="24"/>
          <w:szCs w:val="24"/>
          <w:vertAlign w:val="superscript"/>
        </w:rPr>
        <w:t>th</w:t>
      </w:r>
      <w:r w:rsidRPr="00876890">
        <w:rPr>
          <w:rFonts w:ascii="Calibri" w:hAnsi="Calibri" w:cs="Calibri"/>
          <w:sz w:val="24"/>
          <w:szCs w:val="24"/>
        </w:rPr>
        <w:t xml:space="preserve"> February 2026 </w:t>
      </w:r>
    </w:p>
    <w:p w14:paraId="2A730AC8" w14:textId="77777777" w:rsidR="00876890" w:rsidRPr="00876890" w:rsidRDefault="00876890" w:rsidP="00876890">
      <w:pPr>
        <w:tabs>
          <w:tab w:val="right" w:pos="7920"/>
        </w:tabs>
        <w:rPr>
          <w:rFonts w:ascii="Calibri" w:hAnsi="Calibri" w:cs="Calibri"/>
          <w:sz w:val="24"/>
          <w:szCs w:val="24"/>
        </w:rPr>
      </w:pPr>
      <w:r w:rsidRPr="00876890">
        <w:rPr>
          <w:rFonts w:ascii="Calibri" w:hAnsi="Calibri" w:cs="Calibri"/>
          <w:sz w:val="24"/>
          <w:szCs w:val="24"/>
        </w:rPr>
        <w:lastRenderedPageBreak/>
        <w:t>INSET Day Monday 5</w:t>
      </w:r>
      <w:r w:rsidRPr="00876890">
        <w:rPr>
          <w:rFonts w:ascii="Calibri" w:hAnsi="Calibri" w:cs="Calibri"/>
          <w:sz w:val="24"/>
          <w:szCs w:val="24"/>
          <w:vertAlign w:val="superscript"/>
        </w:rPr>
        <w:t>th</w:t>
      </w:r>
      <w:r w:rsidRPr="00876890">
        <w:rPr>
          <w:rFonts w:ascii="Calibri" w:hAnsi="Calibri" w:cs="Calibri"/>
          <w:sz w:val="24"/>
          <w:szCs w:val="24"/>
        </w:rPr>
        <w:t xml:space="preserve"> January 2026 </w:t>
      </w:r>
    </w:p>
    <w:p w14:paraId="1A716DD4" w14:textId="77777777" w:rsidR="00876890" w:rsidRPr="00876890" w:rsidRDefault="00876890" w:rsidP="00876890">
      <w:pPr>
        <w:tabs>
          <w:tab w:val="right" w:pos="7920"/>
        </w:tabs>
        <w:rPr>
          <w:rFonts w:ascii="Calibri" w:hAnsi="Calibri" w:cs="Calibri"/>
          <w:sz w:val="24"/>
          <w:szCs w:val="24"/>
        </w:rPr>
      </w:pPr>
      <w:r w:rsidRPr="00876890">
        <w:rPr>
          <w:rFonts w:ascii="Calibri" w:hAnsi="Calibri" w:cs="Calibri"/>
          <w:sz w:val="24"/>
          <w:szCs w:val="24"/>
        </w:rPr>
        <w:t> </w:t>
      </w:r>
    </w:p>
    <w:p w14:paraId="0C8F2952" w14:textId="77777777" w:rsidR="00876890" w:rsidRPr="00876890" w:rsidRDefault="00876890" w:rsidP="00876890">
      <w:pPr>
        <w:tabs>
          <w:tab w:val="right" w:pos="7920"/>
        </w:tabs>
        <w:rPr>
          <w:rFonts w:ascii="Calibri" w:hAnsi="Calibri" w:cs="Calibri"/>
          <w:sz w:val="24"/>
          <w:szCs w:val="24"/>
        </w:rPr>
      </w:pPr>
      <w:r w:rsidRPr="00876890">
        <w:rPr>
          <w:rFonts w:ascii="Calibri" w:hAnsi="Calibri" w:cs="Calibri"/>
          <w:b/>
          <w:bCs/>
          <w:sz w:val="24"/>
          <w:szCs w:val="24"/>
        </w:rPr>
        <w:t xml:space="preserve">Term 4: </w:t>
      </w:r>
      <w:r w:rsidRPr="00876890">
        <w:rPr>
          <w:rFonts w:ascii="Calibri" w:hAnsi="Calibri" w:cs="Calibri"/>
          <w:sz w:val="24"/>
          <w:szCs w:val="24"/>
        </w:rPr>
        <w:t>Monday 23</w:t>
      </w:r>
      <w:r w:rsidRPr="00876890">
        <w:rPr>
          <w:rFonts w:ascii="Calibri" w:hAnsi="Calibri" w:cs="Calibri"/>
          <w:sz w:val="24"/>
          <w:szCs w:val="24"/>
          <w:vertAlign w:val="superscript"/>
        </w:rPr>
        <w:t>rd</w:t>
      </w:r>
      <w:r w:rsidRPr="00876890">
        <w:rPr>
          <w:rFonts w:ascii="Calibri" w:hAnsi="Calibri" w:cs="Calibri"/>
          <w:sz w:val="24"/>
          <w:szCs w:val="24"/>
        </w:rPr>
        <w:t xml:space="preserve"> February 2026 to Friday 27</w:t>
      </w:r>
      <w:r w:rsidRPr="00876890">
        <w:rPr>
          <w:rFonts w:ascii="Calibri" w:hAnsi="Calibri" w:cs="Calibri"/>
          <w:sz w:val="24"/>
          <w:szCs w:val="24"/>
          <w:vertAlign w:val="superscript"/>
        </w:rPr>
        <w:t>th</w:t>
      </w:r>
      <w:r w:rsidRPr="00876890">
        <w:rPr>
          <w:rFonts w:ascii="Calibri" w:hAnsi="Calibri" w:cs="Calibri"/>
          <w:sz w:val="24"/>
          <w:szCs w:val="24"/>
        </w:rPr>
        <w:t xml:space="preserve"> March 2026 (1.30pm finish) </w:t>
      </w:r>
    </w:p>
    <w:p w14:paraId="6B30F751" w14:textId="77777777" w:rsidR="00876890" w:rsidRPr="00876890" w:rsidRDefault="00876890" w:rsidP="00876890">
      <w:pPr>
        <w:tabs>
          <w:tab w:val="right" w:pos="7920"/>
        </w:tabs>
        <w:rPr>
          <w:rFonts w:ascii="Calibri" w:hAnsi="Calibri" w:cs="Calibri"/>
          <w:sz w:val="24"/>
          <w:szCs w:val="24"/>
        </w:rPr>
      </w:pPr>
      <w:r w:rsidRPr="00876890">
        <w:rPr>
          <w:rFonts w:ascii="Calibri" w:hAnsi="Calibri" w:cs="Calibri"/>
          <w:sz w:val="24"/>
          <w:szCs w:val="24"/>
        </w:rPr>
        <w:t> </w:t>
      </w:r>
    </w:p>
    <w:p w14:paraId="508CD809" w14:textId="77777777" w:rsidR="00876890" w:rsidRPr="00876890" w:rsidRDefault="00876890" w:rsidP="00876890">
      <w:pPr>
        <w:tabs>
          <w:tab w:val="right" w:pos="7920"/>
        </w:tabs>
        <w:rPr>
          <w:rFonts w:ascii="Calibri" w:hAnsi="Calibri" w:cs="Calibri"/>
          <w:sz w:val="24"/>
          <w:szCs w:val="24"/>
        </w:rPr>
      </w:pPr>
      <w:r w:rsidRPr="00876890">
        <w:rPr>
          <w:rFonts w:ascii="Calibri" w:hAnsi="Calibri" w:cs="Calibri"/>
          <w:b/>
          <w:bCs/>
          <w:sz w:val="24"/>
          <w:szCs w:val="24"/>
        </w:rPr>
        <w:t xml:space="preserve">Term 5: </w:t>
      </w:r>
      <w:r w:rsidRPr="00876890">
        <w:rPr>
          <w:rFonts w:ascii="Calibri" w:hAnsi="Calibri" w:cs="Calibri"/>
          <w:sz w:val="24"/>
          <w:szCs w:val="24"/>
        </w:rPr>
        <w:t>Monday 13</w:t>
      </w:r>
      <w:r w:rsidRPr="00876890">
        <w:rPr>
          <w:rFonts w:ascii="Calibri" w:hAnsi="Calibri" w:cs="Calibri"/>
          <w:sz w:val="24"/>
          <w:szCs w:val="24"/>
          <w:vertAlign w:val="superscript"/>
        </w:rPr>
        <w:t>th</w:t>
      </w:r>
      <w:r w:rsidRPr="00876890">
        <w:rPr>
          <w:rFonts w:ascii="Calibri" w:hAnsi="Calibri" w:cs="Calibri"/>
          <w:sz w:val="24"/>
          <w:szCs w:val="24"/>
        </w:rPr>
        <w:t xml:space="preserve"> April 2026 to Friday 22</w:t>
      </w:r>
      <w:r w:rsidRPr="00876890">
        <w:rPr>
          <w:rFonts w:ascii="Calibri" w:hAnsi="Calibri" w:cs="Calibri"/>
          <w:sz w:val="24"/>
          <w:szCs w:val="24"/>
          <w:vertAlign w:val="superscript"/>
        </w:rPr>
        <w:t>nd</w:t>
      </w:r>
      <w:r w:rsidRPr="00876890">
        <w:rPr>
          <w:rFonts w:ascii="Calibri" w:hAnsi="Calibri" w:cs="Calibri"/>
          <w:sz w:val="24"/>
          <w:szCs w:val="24"/>
        </w:rPr>
        <w:t xml:space="preserve"> May 2026 </w:t>
      </w:r>
    </w:p>
    <w:p w14:paraId="4648A39E" w14:textId="77777777" w:rsidR="00876890" w:rsidRPr="00876890" w:rsidRDefault="00876890" w:rsidP="00876890">
      <w:pPr>
        <w:tabs>
          <w:tab w:val="right" w:pos="7920"/>
        </w:tabs>
        <w:rPr>
          <w:rFonts w:ascii="Calibri" w:hAnsi="Calibri" w:cs="Calibri"/>
          <w:sz w:val="24"/>
          <w:szCs w:val="24"/>
        </w:rPr>
      </w:pPr>
      <w:r w:rsidRPr="00876890">
        <w:rPr>
          <w:rFonts w:ascii="Calibri" w:hAnsi="Calibri" w:cs="Calibri"/>
          <w:sz w:val="24"/>
          <w:szCs w:val="24"/>
        </w:rPr>
        <w:t>Bank Holiday 4</w:t>
      </w:r>
      <w:r w:rsidRPr="00876890">
        <w:rPr>
          <w:rFonts w:ascii="Calibri" w:hAnsi="Calibri" w:cs="Calibri"/>
          <w:sz w:val="24"/>
          <w:szCs w:val="24"/>
          <w:vertAlign w:val="superscript"/>
        </w:rPr>
        <w:t>th</w:t>
      </w:r>
      <w:r w:rsidRPr="00876890">
        <w:rPr>
          <w:rFonts w:ascii="Calibri" w:hAnsi="Calibri" w:cs="Calibri"/>
          <w:sz w:val="24"/>
          <w:szCs w:val="24"/>
        </w:rPr>
        <w:t xml:space="preserve"> May 2026 </w:t>
      </w:r>
    </w:p>
    <w:p w14:paraId="6BB9AFC6" w14:textId="77777777" w:rsidR="00876890" w:rsidRPr="00876890" w:rsidRDefault="00876890" w:rsidP="00876890">
      <w:pPr>
        <w:tabs>
          <w:tab w:val="right" w:pos="7920"/>
        </w:tabs>
        <w:rPr>
          <w:rFonts w:ascii="Calibri" w:hAnsi="Calibri" w:cs="Calibri"/>
          <w:sz w:val="24"/>
          <w:szCs w:val="24"/>
        </w:rPr>
      </w:pPr>
      <w:r w:rsidRPr="00876890">
        <w:rPr>
          <w:rFonts w:ascii="Calibri" w:hAnsi="Calibri" w:cs="Calibri"/>
          <w:sz w:val="24"/>
          <w:szCs w:val="24"/>
        </w:rPr>
        <w:t> </w:t>
      </w:r>
    </w:p>
    <w:p w14:paraId="4D9934CB" w14:textId="77777777" w:rsidR="00876890" w:rsidRPr="00876890" w:rsidRDefault="00876890" w:rsidP="00876890">
      <w:pPr>
        <w:tabs>
          <w:tab w:val="right" w:pos="7920"/>
        </w:tabs>
        <w:rPr>
          <w:rFonts w:ascii="Calibri" w:hAnsi="Calibri" w:cs="Calibri"/>
          <w:sz w:val="24"/>
          <w:szCs w:val="24"/>
        </w:rPr>
      </w:pPr>
      <w:r w:rsidRPr="00876890">
        <w:rPr>
          <w:rFonts w:ascii="Calibri" w:hAnsi="Calibri" w:cs="Calibri"/>
          <w:b/>
          <w:bCs/>
          <w:sz w:val="24"/>
          <w:szCs w:val="24"/>
        </w:rPr>
        <w:t xml:space="preserve">Term 6: </w:t>
      </w:r>
      <w:r w:rsidRPr="00876890">
        <w:rPr>
          <w:rFonts w:ascii="Calibri" w:hAnsi="Calibri" w:cs="Calibri"/>
          <w:sz w:val="24"/>
          <w:szCs w:val="24"/>
        </w:rPr>
        <w:t>Tuesday 2</w:t>
      </w:r>
      <w:r w:rsidRPr="00876890">
        <w:rPr>
          <w:rFonts w:ascii="Calibri" w:hAnsi="Calibri" w:cs="Calibri"/>
          <w:sz w:val="24"/>
          <w:szCs w:val="24"/>
          <w:vertAlign w:val="superscript"/>
        </w:rPr>
        <w:t>nd</w:t>
      </w:r>
      <w:r w:rsidRPr="00876890">
        <w:rPr>
          <w:rFonts w:ascii="Calibri" w:hAnsi="Calibri" w:cs="Calibri"/>
          <w:sz w:val="24"/>
          <w:szCs w:val="24"/>
        </w:rPr>
        <w:t xml:space="preserve"> June 2026 to Friday 17</w:t>
      </w:r>
      <w:r w:rsidRPr="00876890">
        <w:rPr>
          <w:rFonts w:ascii="Calibri" w:hAnsi="Calibri" w:cs="Calibri"/>
          <w:sz w:val="24"/>
          <w:szCs w:val="24"/>
          <w:vertAlign w:val="superscript"/>
        </w:rPr>
        <w:t>th</w:t>
      </w:r>
      <w:r w:rsidRPr="00876890">
        <w:rPr>
          <w:rFonts w:ascii="Calibri" w:hAnsi="Calibri" w:cs="Calibri"/>
          <w:sz w:val="24"/>
          <w:szCs w:val="24"/>
        </w:rPr>
        <w:t xml:space="preserve"> July 2026 (1.45pm finish) </w:t>
      </w:r>
    </w:p>
    <w:p w14:paraId="098B1EF3" w14:textId="77777777" w:rsidR="00876890" w:rsidRPr="00876890" w:rsidRDefault="00876890" w:rsidP="00876890">
      <w:pPr>
        <w:tabs>
          <w:tab w:val="right" w:pos="7920"/>
        </w:tabs>
        <w:rPr>
          <w:rFonts w:ascii="Calibri" w:hAnsi="Calibri" w:cs="Calibri"/>
          <w:sz w:val="24"/>
          <w:szCs w:val="24"/>
        </w:rPr>
      </w:pPr>
      <w:r w:rsidRPr="00876890">
        <w:rPr>
          <w:rFonts w:ascii="Calibri" w:hAnsi="Calibri" w:cs="Calibri"/>
          <w:sz w:val="24"/>
          <w:szCs w:val="24"/>
        </w:rPr>
        <w:t>INSET Day Monday 1</w:t>
      </w:r>
      <w:r w:rsidRPr="00876890">
        <w:rPr>
          <w:rFonts w:ascii="Calibri" w:hAnsi="Calibri" w:cs="Calibri"/>
          <w:sz w:val="24"/>
          <w:szCs w:val="24"/>
          <w:vertAlign w:val="superscript"/>
        </w:rPr>
        <w:t>st</w:t>
      </w:r>
      <w:r w:rsidRPr="00876890">
        <w:rPr>
          <w:rFonts w:ascii="Calibri" w:hAnsi="Calibri" w:cs="Calibri"/>
          <w:sz w:val="24"/>
          <w:szCs w:val="24"/>
        </w:rPr>
        <w:t xml:space="preserve"> June &amp; Monday 21</w:t>
      </w:r>
      <w:r w:rsidRPr="00876890">
        <w:rPr>
          <w:rFonts w:ascii="Calibri" w:hAnsi="Calibri" w:cs="Calibri"/>
          <w:sz w:val="24"/>
          <w:szCs w:val="24"/>
          <w:vertAlign w:val="superscript"/>
        </w:rPr>
        <w:t>st</w:t>
      </w:r>
      <w:r w:rsidRPr="00876890">
        <w:rPr>
          <w:rFonts w:ascii="Calibri" w:hAnsi="Calibri" w:cs="Calibri"/>
          <w:sz w:val="24"/>
          <w:szCs w:val="24"/>
        </w:rPr>
        <w:t xml:space="preserve"> July </w:t>
      </w:r>
    </w:p>
    <w:p w14:paraId="392F0387" w14:textId="77777777" w:rsidR="00876890" w:rsidRPr="00876890" w:rsidRDefault="00876890" w:rsidP="00876890">
      <w:pPr>
        <w:tabs>
          <w:tab w:val="right" w:pos="7920"/>
        </w:tabs>
        <w:rPr>
          <w:rFonts w:ascii="Calibri" w:hAnsi="Calibri" w:cs="Calibri"/>
          <w:sz w:val="24"/>
          <w:szCs w:val="24"/>
        </w:rPr>
      </w:pPr>
      <w:r w:rsidRPr="00876890">
        <w:rPr>
          <w:rFonts w:ascii="Calibri" w:hAnsi="Calibri" w:cs="Calibri"/>
          <w:sz w:val="24"/>
          <w:szCs w:val="24"/>
        </w:rPr>
        <w:t> </w:t>
      </w:r>
    </w:p>
    <w:p w14:paraId="5BA7352C" w14:textId="77777777" w:rsidR="00876890" w:rsidRPr="00876890" w:rsidRDefault="00876890" w:rsidP="00876890">
      <w:pPr>
        <w:tabs>
          <w:tab w:val="right" w:pos="7920"/>
        </w:tabs>
        <w:rPr>
          <w:rFonts w:ascii="Calibri" w:hAnsi="Calibri" w:cs="Calibri"/>
          <w:sz w:val="24"/>
          <w:szCs w:val="24"/>
        </w:rPr>
      </w:pPr>
      <w:r w:rsidRPr="00876890">
        <w:rPr>
          <w:rFonts w:ascii="Calibri" w:hAnsi="Calibri" w:cs="Calibri"/>
          <w:sz w:val="24"/>
          <w:szCs w:val="24"/>
        </w:rPr>
        <w:t>Yours sincerely, </w:t>
      </w:r>
    </w:p>
    <w:p w14:paraId="38AFBEBD" w14:textId="77777777" w:rsidR="00876890" w:rsidRPr="00876890" w:rsidRDefault="00876890" w:rsidP="00876890">
      <w:pPr>
        <w:tabs>
          <w:tab w:val="right" w:pos="7920"/>
        </w:tabs>
        <w:rPr>
          <w:rFonts w:ascii="Calibri" w:hAnsi="Calibri" w:cs="Calibri"/>
          <w:sz w:val="24"/>
          <w:szCs w:val="24"/>
        </w:rPr>
      </w:pPr>
      <w:r w:rsidRPr="00876890">
        <w:rPr>
          <w:rFonts w:ascii="Calibri" w:hAnsi="Calibri" w:cs="Calibri"/>
          <w:sz w:val="24"/>
          <w:szCs w:val="24"/>
        </w:rPr>
        <w:t> </w:t>
      </w:r>
    </w:p>
    <w:p w14:paraId="493525C3" w14:textId="77777777" w:rsidR="00876890" w:rsidRPr="00876890" w:rsidRDefault="00876890" w:rsidP="00876890">
      <w:pPr>
        <w:tabs>
          <w:tab w:val="right" w:pos="7920"/>
        </w:tabs>
        <w:rPr>
          <w:rFonts w:ascii="Calibri" w:hAnsi="Calibri" w:cs="Calibri"/>
          <w:sz w:val="24"/>
          <w:szCs w:val="24"/>
        </w:rPr>
      </w:pPr>
      <w:r w:rsidRPr="00876890">
        <w:rPr>
          <w:rFonts w:ascii="Calibri" w:hAnsi="Calibri" w:cs="Calibri"/>
          <w:sz w:val="24"/>
          <w:szCs w:val="24"/>
        </w:rPr>
        <w:t>Tineke van der Ploeg </w:t>
      </w:r>
    </w:p>
    <w:p w14:paraId="049F31CB" w14:textId="77777777" w:rsidR="00EF60D8" w:rsidRPr="0055320D" w:rsidRDefault="00EF60D8" w:rsidP="004821C1">
      <w:pPr>
        <w:tabs>
          <w:tab w:val="right" w:pos="7920"/>
        </w:tabs>
        <w:rPr>
          <w:rFonts w:ascii="Calibri" w:hAnsi="Calibri" w:cs="Calibri"/>
          <w:color w:val="FF0000"/>
          <w:sz w:val="24"/>
          <w:szCs w:val="24"/>
        </w:rPr>
      </w:pPr>
    </w:p>
    <w:p w14:paraId="53128261" w14:textId="77777777" w:rsidR="009E6997" w:rsidRPr="0055320D" w:rsidRDefault="009E6997" w:rsidP="004821C1">
      <w:pPr>
        <w:tabs>
          <w:tab w:val="right" w:pos="7920"/>
        </w:tabs>
        <w:rPr>
          <w:rFonts w:ascii="Calibri" w:hAnsi="Calibri" w:cs="Calibri"/>
          <w:b/>
          <w:color w:val="FF0000"/>
          <w:sz w:val="24"/>
          <w:szCs w:val="24"/>
        </w:rPr>
      </w:pPr>
    </w:p>
    <w:sectPr w:rsidR="009E6997" w:rsidRPr="0055320D" w:rsidSect="0069002F">
      <w:pgSz w:w="11909" w:h="16834"/>
      <w:pgMar w:top="680" w:right="680" w:bottom="851" w:left="73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Yu Gothic"/>
    <w:charset w:val="80"/>
    <w:family w:val="roman"/>
    <w:pitch w:val="variable"/>
    <w:sig w:usb0="800002E7" w:usb1="2AC7FCFF" w:usb2="00000012" w:usb3="00000000" w:csb0="0002009F" w:csb1="00000000"/>
  </w:font>
</w:fonts>
</file>

<file path=word/intelligence.xml><?xml version="1.0" encoding="utf-8"?>
<int:Intelligence xmlns:int="http://schemas.microsoft.com/office/intelligence/2019/intelligence">
  <int:IntelligenceSettings/>
  <int:Manifest/>
  <int:Observations/>
</int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gutterAtTop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51A6"/>
    <w:rsid w:val="0000757C"/>
    <w:rsid w:val="000103D1"/>
    <w:rsid w:val="0002472A"/>
    <w:rsid w:val="000273F1"/>
    <w:rsid w:val="00030128"/>
    <w:rsid w:val="00037F77"/>
    <w:rsid w:val="0005094B"/>
    <w:rsid w:val="00053090"/>
    <w:rsid w:val="0005453A"/>
    <w:rsid w:val="00060E6B"/>
    <w:rsid w:val="00062148"/>
    <w:rsid w:val="00066D52"/>
    <w:rsid w:val="000831C5"/>
    <w:rsid w:val="00084A7E"/>
    <w:rsid w:val="00085D04"/>
    <w:rsid w:val="00087B6C"/>
    <w:rsid w:val="00094007"/>
    <w:rsid w:val="000B7B2D"/>
    <w:rsid w:val="000D1E40"/>
    <w:rsid w:val="000D3953"/>
    <w:rsid w:val="000E6852"/>
    <w:rsid w:val="000F1300"/>
    <w:rsid w:val="000F31CF"/>
    <w:rsid w:val="000F3EE0"/>
    <w:rsid w:val="000F4568"/>
    <w:rsid w:val="0010006E"/>
    <w:rsid w:val="00101C5A"/>
    <w:rsid w:val="001070A6"/>
    <w:rsid w:val="00113566"/>
    <w:rsid w:val="00117CA4"/>
    <w:rsid w:val="00125876"/>
    <w:rsid w:val="001317EF"/>
    <w:rsid w:val="00131AAC"/>
    <w:rsid w:val="00131BE8"/>
    <w:rsid w:val="001322A5"/>
    <w:rsid w:val="00133EED"/>
    <w:rsid w:val="00143934"/>
    <w:rsid w:val="0014696B"/>
    <w:rsid w:val="001508CB"/>
    <w:rsid w:val="00155F3D"/>
    <w:rsid w:val="001605B7"/>
    <w:rsid w:val="001605D6"/>
    <w:rsid w:val="0017448B"/>
    <w:rsid w:val="00176EE8"/>
    <w:rsid w:val="00186EE5"/>
    <w:rsid w:val="0019372C"/>
    <w:rsid w:val="001A1FCE"/>
    <w:rsid w:val="001A34A7"/>
    <w:rsid w:val="001A65BF"/>
    <w:rsid w:val="001A77E1"/>
    <w:rsid w:val="001B2957"/>
    <w:rsid w:val="001B2E90"/>
    <w:rsid w:val="001B7B4B"/>
    <w:rsid w:val="001C00CC"/>
    <w:rsid w:val="001D2F14"/>
    <w:rsid w:val="001E469A"/>
    <w:rsid w:val="002007B0"/>
    <w:rsid w:val="00203D5B"/>
    <w:rsid w:val="002250C3"/>
    <w:rsid w:val="00225D1C"/>
    <w:rsid w:val="00232216"/>
    <w:rsid w:val="00236809"/>
    <w:rsid w:val="00245F8F"/>
    <w:rsid w:val="00246764"/>
    <w:rsid w:val="0026038C"/>
    <w:rsid w:val="00261E38"/>
    <w:rsid w:val="00264DA2"/>
    <w:rsid w:val="00265020"/>
    <w:rsid w:val="00270F58"/>
    <w:rsid w:val="00271274"/>
    <w:rsid w:val="00276A99"/>
    <w:rsid w:val="00276EC2"/>
    <w:rsid w:val="00283EB6"/>
    <w:rsid w:val="002A04E5"/>
    <w:rsid w:val="002A3D51"/>
    <w:rsid w:val="002A4F42"/>
    <w:rsid w:val="002A548A"/>
    <w:rsid w:val="002B3C32"/>
    <w:rsid w:val="002C0348"/>
    <w:rsid w:val="002C3AB1"/>
    <w:rsid w:val="002D1C60"/>
    <w:rsid w:val="002D6DB7"/>
    <w:rsid w:val="002E144C"/>
    <w:rsid w:val="002F0F96"/>
    <w:rsid w:val="002F17C1"/>
    <w:rsid w:val="002F2D43"/>
    <w:rsid w:val="00301B2B"/>
    <w:rsid w:val="0030708E"/>
    <w:rsid w:val="00310A54"/>
    <w:rsid w:val="00310CE0"/>
    <w:rsid w:val="00321E65"/>
    <w:rsid w:val="00326EA8"/>
    <w:rsid w:val="003305EC"/>
    <w:rsid w:val="00334201"/>
    <w:rsid w:val="00353FB7"/>
    <w:rsid w:val="00362AC7"/>
    <w:rsid w:val="00363846"/>
    <w:rsid w:val="00365A8E"/>
    <w:rsid w:val="003673D0"/>
    <w:rsid w:val="0037004A"/>
    <w:rsid w:val="00375D1D"/>
    <w:rsid w:val="00380342"/>
    <w:rsid w:val="00380A40"/>
    <w:rsid w:val="00382BA7"/>
    <w:rsid w:val="003841AE"/>
    <w:rsid w:val="00386954"/>
    <w:rsid w:val="00387C59"/>
    <w:rsid w:val="00390008"/>
    <w:rsid w:val="003943D8"/>
    <w:rsid w:val="00394EAF"/>
    <w:rsid w:val="003974BC"/>
    <w:rsid w:val="003A183D"/>
    <w:rsid w:val="003A505C"/>
    <w:rsid w:val="003B0314"/>
    <w:rsid w:val="003B7C76"/>
    <w:rsid w:val="003C694E"/>
    <w:rsid w:val="003C7196"/>
    <w:rsid w:val="003D1E96"/>
    <w:rsid w:val="003D6BCD"/>
    <w:rsid w:val="003E2A4F"/>
    <w:rsid w:val="003E326C"/>
    <w:rsid w:val="003F51A6"/>
    <w:rsid w:val="00401520"/>
    <w:rsid w:val="004037DD"/>
    <w:rsid w:val="00434F4C"/>
    <w:rsid w:val="00435B5E"/>
    <w:rsid w:val="00437B69"/>
    <w:rsid w:val="00446D97"/>
    <w:rsid w:val="00462182"/>
    <w:rsid w:val="004663C5"/>
    <w:rsid w:val="004821C1"/>
    <w:rsid w:val="004852DA"/>
    <w:rsid w:val="00496C05"/>
    <w:rsid w:val="004A1240"/>
    <w:rsid w:val="004A3804"/>
    <w:rsid w:val="004A5827"/>
    <w:rsid w:val="004B0C00"/>
    <w:rsid w:val="004C3572"/>
    <w:rsid w:val="004C6277"/>
    <w:rsid w:val="004C7B6E"/>
    <w:rsid w:val="004D26AF"/>
    <w:rsid w:val="004E6EB5"/>
    <w:rsid w:val="004F0C0F"/>
    <w:rsid w:val="004F6160"/>
    <w:rsid w:val="00522D88"/>
    <w:rsid w:val="0052354E"/>
    <w:rsid w:val="005239D0"/>
    <w:rsid w:val="00526841"/>
    <w:rsid w:val="00536548"/>
    <w:rsid w:val="0055320D"/>
    <w:rsid w:val="00571718"/>
    <w:rsid w:val="0057646E"/>
    <w:rsid w:val="00590A44"/>
    <w:rsid w:val="005927A5"/>
    <w:rsid w:val="005955FF"/>
    <w:rsid w:val="0059652C"/>
    <w:rsid w:val="005A2405"/>
    <w:rsid w:val="005A5223"/>
    <w:rsid w:val="005A6E5D"/>
    <w:rsid w:val="005B368E"/>
    <w:rsid w:val="005C0FCD"/>
    <w:rsid w:val="005C5011"/>
    <w:rsid w:val="005C6F6B"/>
    <w:rsid w:val="005D5108"/>
    <w:rsid w:val="005E6CD5"/>
    <w:rsid w:val="005F30DC"/>
    <w:rsid w:val="005F7673"/>
    <w:rsid w:val="006031D9"/>
    <w:rsid w:val="006036D2"/>
    <w:rsid w:val="00610AC8"/>
    <w:rsid w:val="00615A94"/>
    <w:rsid w:val="00615D7D"/>
    <w:rsid w:val="00620FC1"/>
    <w:rsid w:val="006307BD"/>
    <w:rsid w:val="00643D50"/>
    <w:rsid w:val="0064441F"/>
    <w:rsid w:val="006449B9"/>
    <w:rsid w:val="0065262D"/>
    <w:rsid w:val="00652FE9"/>
    <w:rsid w:val="006544EA"/>
    <w:rsid w:val="0065539A"/>
    <w:rsid w:val="006653D4"/>
    <w:rsid w:val="00665F4A"/>
    <w:rsid w:val="00673AA6"/>
    <w:rsid w:val="00675EAE"/>
    <w:rsid w:val="0067676D"/>
    <w:rsid w:val="00681092"/>
    <w:rsid w:val="00685038"/>
    <w:rsid w:val="00685483"/>
    <w:rsid w:val="0069002F"/>
    <w:rsid w:val="00695968"/>
    <w:rsid w:val="006A56EB"/>
    <w:rsid w:val="006A7655"/>
    <w:rsid w:val="006B2FFC"/>
    <w:rsid w:val="006B6E0F"/>
    <w:rsid w:val="006C1A8B"/>
    <w:rsid w:val="006C3B05"/>
    <w:rsid w:val="006E3859"/>
    <w:rsid w:val="006E3D5F"/>
    <w:rsid w:val="006F39D5"/>
    <w:rsid w:val="007002CE"/>
    <w:rsid w:val="007036C7"/>
    <w:rsid w:val="00713E34"/>
    <w:rsid w:val="007172EF"/>
    <w:rsid w:val="00722E49"/>
    <w:rsid w:val="00736184"/>
    <w:rsid w:val="00737257"/>
    <w:rsid w:val="00742788"/>
    <w:rsid w:val="007447AE"/>
    <w:rsid w:val="00747906"/>
    <w:rsid w:val="0075144B"/>
    <w:rsid w:val="00751DEB"/>
    <w:rsid w:val="00764975"/>
    <w:rsid w:val="00767474"/>
    <w:rsid w:val="00780B9F"/>
    <w:rsid w:val="0078296D"/>
    <w:rsid w:val="00785E53"/>
    <w:rsid w:val="00792704"/>
    <w:rsid w:val="00794012"/>
    <w:rsid w:val="007A415D"/>
    <w:rsid w:val="007A49E1"/>
    <w:rsid w:val="007C3246"/>
    <w:rsid w:val="007D16CB"/>
    <w:rsid w:val="007D41A3"/>
    <w:rsid w:val="007D6CC9"/>
    <w:rsid w:val="007E32F7"/>
    <w:rsid w:val="007E505F"/>
    <w:rsid w:val="007F1122"/>
    <w:rsid w:val="007F21CB"/>
    <w:rsid w:val="00800B70"/>
    <w:rsid w:val="00816587"/>
    <w:rsid w:val="00822B70"/>
    <w:rsid w:val="008241C8"/>
    <w:rsid w:val="008255A0"/>
    <w:rsid w:val="008447FB"/>
    <w:rsid w:val="00852DDE"/>
    <w:rsid w:val="00862AE2"/>
    <w:rsid w:val="00876890"/>
    <w:rsid w:val="00877D60"/>
    <w:rsid w:val="008836C7"/>
    <w:rsid w:val="00887813"/>
    <w:rsid w:val="0089142D"/>
    <w:rsid w:val="008922E0"/>
    <w:rsid w:val="008962D3"/>
    <w:rsid w:val="008A28EA"/>
    <w:rsid w:val="008A3D11"/>
    <w:rsid w:val="008C3116"/>
    <w:rsid w:val="008D5D8E"/>
    <w:rsid w:val="008D65DD"/>
    <w:rsid w:val="008E0C59"/>
    <w:rsid w:val="008F0092"/>
    <w:rsid w:val="008F01DE"/>
    <w:rsid w:val="008F5270"/>
    <w:rsid w:val="009120A7"/>
    <w:rsid w:val="00924D65"/>
    <w:rsid w:val="0096370C"/>
    <w:rsid w:val="00965271"/>
    <w:rsid w:val="00965DF7"/>
    <w:rsid w:val="00967FA6"/>
    <w:rsid w:val="0097181A"/>
    <w:rsid w:val="0098660E"/>
    <w:rsid w:val="00990152"/>
    <w:rsid w:val="009A01FF"/>
    <w:rsid w:val="009A2046"/>
    <w:rsid w:val="009B1AA7"/>
    <w:rsid w:val="009B5299"/>
    <w:rsid w:val="009C7068"/>
    <w:rsid w:val="009D51FC"/>
    <w:rsid w:val="009E1CFA"/>
    <w:rsid w:val="009E6997"/>
    <w:rsid w:val="009F3B23"/>
    <w:rsid w:val="009F46B2"/>
    <w:rsid w:val="009F648D"/>
    <w:rsid w:val="009F7EB9"/>
    <w:rsid w:val="00A01577"/>
    <w:rsid w:val="00A033E3"/>
    <w:rsid w:val="00A10D5A"/>
    <w:rsid w:val="00A136AC"/>
    <w:rsid w:val="00A1595D"/>
    <w:rsid w:val="00A44B19"/>
    <w:rsid w:val="00A51250"/>
    <w:rsid w:val="00A53329"/>
    <w:rsid w:val="00A534C7"/>
    <w:rsid w:val="00A575EF"/>
    <w:rsid w:val="00A615FB"/>
    <w:rsid w:val="00A66471"/>
    <w:rsid w:val="00A70888"/>
    <w:rsid w:val="00A74439"/>
    <w:rsid w:val="00A801F0"/>
    <w:rsid w:val="00A80835"/>
    <w:rsid w:val="00A87318"/>
    <w:rsid w:val="00A9147A"/>
    <w:rsid w:val="00A91DB6"/>
    <w:rsid w:val="00A934CC"/>
    <w:rsid w:val="00A95E7A"/>
    <w:rsid w:val="00A9623A"/>
    <w:rsid w:val="00AA3DEF"/>
    <w:rsid w:val="00AB7341"/>
    <w:rsid w:val="00AC1E80"/>
    <w:rsid w:val="00AC6EC0"/>
    <w:rsid w:val="00AE00DF"/>
    <w:rsid w:val="00AE194D"/>
    <w:rsid w:val="00B01BA8"/>
    <w:rsid w:val="00B25613"/>
    <w:rsid w:val="00B449E3"/>
    <w:rsid w:val="00B56B00"/>
    <w:rsid w:val="00B646C3"/>
    <w:rsid w:val="00B65035"/>
    <w:rsid w:val="00B71B09"/>
    <w:rsid w:val="00B75393"/>
    <w:rsid w:val="00B75C04"/>
    <w:rsid w:val="00B84DBD"/>
    <w:rsid w:val="00BB5047"/>
    <w:rsid w:val="00BC1556"/>
    <w:rsid w:val="00BC66C2"/>
    <w:rsid w:val="00BD3C17"/>
    <w:rsid w:val="00BD6B04"/>
    <w:rsid w:val="00BD7EF0"/>
    <w:rsid w:val="00BE6A02"/>
    <w:rsid w:val="00BE7002"/>
    <w:rsid w:val="00BF43FA"/>
    <w:rsid w:val="00C15133"/>
    <w:rsid w:val="00C2516F"/>
    <w:rsid w:val="00C44016"/>
    <w:rsid w:val="00C47251"/>
    <w:rsid w:val="00C51007"/>
    <w:rsid w:val="00C57375"/>
    <w:rsid w:val="00C63034"/>
    <w:rsid w:val="00C73031"/>
    <w:rsid w:val="00C774FB"/>
    <w:rsid w:val="00C8232C"/>
    <w:rsid w:val="00C8771A"/>
    <w:rsid w:val="00CA2CD7"/>
    <w:rsid w:val="00CA3E3F"/>
    <w:rsid w:val="00CD5526"/>
    <w:rsid w:val="00CE11EE"/>
    <w:rsid w:val="00CE4A54"/>
    <w:rsid w:val="00CF0189"/>
    <w:rsid w:val="00D10B4A"/>
    <w:rsid w:val="00D1161B"/>
    <w:rsid w:val="00D135FC"/>
    <w:rsid w:val="00D20E0D"/>
    <w:rsid w:val="00D240D3"/>
    <w:rsid w:val="00D35316"/>
    <w:rsid w:val="00D3758F"/>
    <w:rsid w:val="00D427AA"/>
    <w:rsid w:val="00D47391"/>
    <w:rsid w:val="00D50D15"/>
    <w:rsid w:val="00D53303"/>
    <w:rsid w:val="00D546DE"/>
    <w:rsid w:val="00D5784C"/>
    <w:rsid w:val="00D64C2A"/>
    <w:rsid w:val="00D65B22"/>
    <w:rsid w:val="00D7002F"/>
    <w:rsid w:val="00D74A2E"/>
    <w:rsid w:val="00D81E49"/>
    <w:rsid w:val="00D82B5F"/>
    <w:rsid w:val="00D82E7C"/>
    <w:rsid w:val="00D916AC"/>
    <w:rsid w:val="00DA08F1"/>
    <w:rsid w:val="00DA0CEB"/>
    <w:rsid w:val="00DA4E99"/>
    <w:rsid w:val="00DA5E82"/>
    <w:rsid w:val="00DA784B"/>
    <w:rsid w:val="00DB1610"/>
    <w:rsid w:val="00DB6113"/>
    <w:rsid w:val="00DC2711"/>
    <w:rsid w:val="00DE27A1"/>
    <w:rsid w:val="00DF29D0"/>
    <w:rsid w:val="00DF3E3D"/>
    <w:rsid w:val="00DF7549"/>
    <w:rsid w:val="00E062C2"/>
    <w:rsid w:val="00E11C87"/>
    <w:rsid w:val="00E16322"/>
    <w:rsid w:val="00E219CB"/>
    <w:rsid w:val="00E24C84"/>
    <w:rsid w:val="00E27603"/>
    <w:rsid w:val="00E32ECB"/>
    <w:rsid w:val="00E337B7"/>
    <w:rsid w:val="00E42969"/>
    <w:rsid w:val="00E42EBD"/>
    <w:rsid w:val="00E50A70"/>
    <w:rsid w:val="00E50C68"/>
    <w:rsid w:val="00E54966"/>
    <w:rsid w:val="00E609D9"/>
    <w:rsid w:val="00E6227A"/>
    <w:rsid w:val="00E65808"/>
    <w:rsid w:val="00E713A4"/>
    <w:rsid w:val="00E7446D"/>
    <w:rsid w:val="00E750D1"/>
    <w:rsid w:val="00E94E45"/>
    <w:rsid w:val="00EA21FC"/>
    <w:rsid w:val="00EA48FE"/>
    <w:rsid w:val="00EA4DA4"/>
    <w:rsid w:val="00EC0C15"/>
    <w:rsid w:val="00ED020A"/>
    <w:rsid w:val="00ED306E"/>
    <w:rsid w:val="00EE2371"/>
    <w:rsid w:val="00EE39BF"/>
    <w:rsid w:val="00EF60D8"/>
    <w:rsid w:val="00EF729F"/>
    <w:rsid w:val="00F06CAB"/>
    <w:rsid w:val="00F130D2"/>
    <w:rsid w:val="00F15EA3"/>
    <w:rsid w:val="00F3090E"/>
    <w:rsid w:val="00F3336D"/>
    <w:rsid w:val="00F40EF4"/>
    <w:rsid w:val="00F45154"/>
    <w:rsid w:val="00F47B84"/>
    <w:rsid w:val="00F502FF"/>
    <w:rsid w:val="00F60188"/>
    <w:rsid w:val="00F641C9"/>
    <w:rsid w:val="00F66503"/>
    <w:rsid w:val="00F73472"/>
    <w:rsid w:val="00F81CDD"/>
    <w:rsid w:val="00F86663"/>
    <w:rsid w:val="00F871CD"/>
    <w:rsid w:val="00F875AF"/>
    <w:rsid w:val="00F96AB3"/>
    <w:rsid w:val="00FA5783"/>
    <w:rsid w:val="00FB0BB0"/>
    <w:rsid w:val="00FB10E1"/>
    <w:rsid w:val="00FB7AD4"/>
    <w:rsid w:val="00FC2FDE"/>
    <w:rsid w:val="00FC3DC9"/>
    <w:rsid w:val="00FC5FC2"/>
    <w:rsid w:val="00FE652A"/>
    <w:rsid w:val="00FF1C59"/>
    <w:rsid w:val="00FF5ABA"/>
    <w:rsid w:val="00FF612F"/>
    <w:rsid w:val="01CEED89"/>
    <w:rsid w:val="020069AD"/>
    <w:rsid w:val="02259E4C"/>
    <w:rsid w:val="0235396A"/>
    <w:rsid w:val="025C8A33"/>
    <w:rsid w:val="02E03C30"/>
    <w:rsid w:val="03113386"/>
    <w:rsid w:val="03232F4E"/>
    <w:rsid w:val="03731462"/>
    <w:rsid w:val="0380E8F8"/>
    <w:rsid w:val="03E0A3D2"/>
    <w:rsid w:val="0415E5EC"/>
    <w:rsid w:val="055E7DF9"/>
    <w:rsid w:val="05E5052A"/>
    <w:rsid w:val="05EC0D65"/>
    <w:rsid w:val="06109BA7"/>
    <w:rsid w:val="064D0882"/>
    <w:rsid w:val="069EF8D7"/>
    <w:rsid w:val="07596C32"/>
    <w:rsid w:val="07B89803"/>
    <w:rsid w:val="07BE3941"/>
    <w:rsid w:val="0899272B"/>
    <w:rsid w:val="08B565E1"/>
    <w:rsid w:val="08C34E13"/>
    <w:rsid w:val="091D9CC7"/>
    <w:rsid w:val="0923AE27"/>
    <w:rsid w:val="09B1FCBB"/>
    <w:rsid w:val="09B66D1E"/>
    <w:rsid w:val="0A386D29"/>
    <w:rsid w:val="0B4C2C4C"/>
    <w:rsid w:val="0B523D7F"/>
    <w:rsid w:val="0B75CFCF"/>
    <w:rsid w:val="0BB12BCE"/>
    <w:rsid w:val="0CA90744"/>
    <w:rsid w:val="0CCA1194"/>
    <w:rsid w:val="0CEEA2C6"/>
    <w:rsid w:val="0D91BF43"/>
    <w:rsid w:val="0E5564D8"/>
    <w:rsid w:val="0E5C9722"/>
    <w:rsid w:val="0EB1FFB0"/>
    <w:rsid w:val="0EE192B3"/>
    <w:rsid w:val="0F66242B"/>
    <w:rsid w:val="1001B256"/>
    <w:rsid w:val="10213E3F"/>
    <w:rsid w:val="105591CF"/>
    <w:rsid w:val="10BF430E"/>
    <w:rsid w:val="12034942"/>
    <w:rsid w:val="1241CEDE"/>
    <w:rsid w:val="1263F3AA"/>
    <w:rsid w:val="13005EC3"/>
    <w:rsid w:val="1355DB5B"/>
    <w:rsid w:val="135A39B2"/>
    <w:rsid w:val="13622BB7"/>
    <w:rsid w:val="13ACE394"/>
    <w:rsid w:val="13BA8AFA"/>
    <w:rsid w:val="144AF04F"/>
    <w:rsid w:val="145A667C"/>
    <w:rsid w:val="146FCF14"/>
    <w:rsid w:val="14749C27"/>
    <w:rsid w:val="14B6EB7F"/>
    <w:rsid w:val="1582F35E"/>
    <w:rsid w:val="15E6C0B0"/>
    <w:rsid w:val="16C01CA8"/>
    <w:rsid w:val="16EE611D"/>
    <w:rsid w:val="16F64138"/>
    <w:rsid w:val="16F8A76B"/>
    <w:rsid w:val="17109C19"/>
    <w:rsid w:val="1724844C"/>
    <w:rsid w:val="179F54EC"/>
    <w:rsid w:val="18419F09"/>
    <w:rsid w:val="18728AC6"/>
    <w:rsid w:val="18B84E59"/>
    <w:rsid w:val="195CDE8E"/>
    <w:rsid w:val="199DD30F"/>
    <w:rsid w:val="19E3F6EB"/>
    <w:rsid w:val="19F9F922"/>
    <w:rsid w:val="1A3CCABE"/>
    <w:rsid w:val="1ADF1098"/>
    <w:rsid w:val="1B0221AE"/>
    <w:rsid w:val="1B2EA137"/>
    <w:rsid w:val="1BAA2B88"/>
    <w:rsid w:val="1BADF4C6"/>
    <w:rsid w:val="1BC87BAF"/>
    <w:rsid w:val="1BEF938B"/>
    <w:rsid w:val="1C01C9A7"/>
    <w:rsid w:val="1C0D8C26"/>
    <w:rsid w:val="1CC4E1F2"/>
    <w:rsid w:val="1D991119"/>
    <w:rsid w:val="1E6641F9"/>
    <w:rsid w:val="1E762BB7"/>
    <w:rsid w:val="1F0610D9"/>
    <w:rsid w:val="20467DFC"/>
    <w:rsid w:val="20C98E9E"/>
    <w:rsid w:val="20D35E92"/>
    <w:rsid w:val="20DAEF30"/>
    <w:rsid w:val="20EC7148"/>
    <w:rsid w:val="21602814"/>
    <w:rsid w:val="2290CE89"/>
    <w:rsid w:val="23365A18"/>
    <w:rsid w:val="23B53D6D"/>
    <w:rsid w:val="243D5FCD"/>
    <w:rsid w:val="24B25E34"/>
    <w:rsid w:val="24D22A79"/>
    <w:rsid w:val="25510DCE"/>
    <w:rsid w:val="25A0A9A4"/>
    <w:rsid w:val="25D45F5C"/>
    <w:rsid w:val="25DF0A36"/>
    <w:rsid w:val="25F5DE97"/>
    <w:rsid w:val="26306EBC"/>
    <w:rsid w:val="26599A82"/>
    <w:rsid w:val="266DFADA"/>
    <w:rsid w:val="2699D919"/>
    <w:rsid w:val="26FC5DD5"/>
    <w:rsid w:val="2734A23D"/>
    <w:rsid w:val="27842549"/>
    <w:rsid w:val="27B1E7A9"/>
    <w:rsid w:val="27C6BE78"/>
    <w:rsid w:val="2809CB3B"/>
    <w:rsid w:val="282F9847"/>
    <w:rsid w:val="285D98B7"/>
    <w:rsid w:val="28C72452"/>
    <w:rsid w:val="28D7BABC"/>
    <w:rsid w:val="29082D7F"/>
    <w:rsid w:val="291F4048"/>
    <w:rsid w:val="297C06CB"/>
    <w:rsid w:val="29AB5280"/>
    <w:rsid w:val="29F0CFEE"/>
    <w:rsid w:val="2A1A39EF"/>
    <w:rsid w:val="2A8FF98F"/>
    <w:rsid w:val="2AF2ED1D"/>
    <w:rsid w:val="2AF39DAA"/>
    <w:rsid w:val="2B1841E4"/>
    <w:rsid w:val="2B4722E1"/>
    <w:rsid w:val="2B4B4C60"/>
    <w:rsid w:val="2B944123"/>
    <w:rsid w:val="2C62E9AD"/>
    <w:rsid w:val="2C6D41EB"/>
    <w:rsid w:val="2CBA70BB"/>
    <w:rsid w:val="2D77B7F3"/>
    <w:rsid w:val="2D9A9575"/>
    <w:rsid w:val="2DC79A51"/>
    <w:rsid w:val="2DF593F2"/>
    <w:rsid w:val="2E206FE0"/>
    <w:rsid w:val="2F2CC6D2"/>
    <w:rsid w:val="2F672465"/>
    <w:rsid w:val="2FC0A398"/>
    <w:rsid w:val="30F53932"/>
    <w:rsid w:val="30F5B704"/>
    <w:rsid w:val="31D71F3E"/>
    <w:rsid w:val="3240E8C0"/>
    <w:rsid w:val="32F3D883"/>
    <w:rsid w:val="32F3E103"/>
    <w:rsid w:val="333E9C0F"/>
    <w:rsid w:val="33410487"/>
    <w:rsid w:val="344FF43F"/>
    <w:rsid w:val="346AF024"/>
    <w:rsid w:val="34ADE953"/>
    <w:rsid w:val="34D42661"/>
    <w:rsid w:val="3572E85C"/>
    <w:rsid w:val="35837457"/>
    <w:rsid w:val="35E1C81A"/>
    <w:rsid w:val="3649B9B4"/>
    <w:rsid w:val="366421C7"/>
    <w:rsid w:val="366A7431"/>
    <w:rsid w:val="3756E172"/>
    <w:rsid w:val="3770D08A"/>
    <w:rsid w:val="3782BC80"/>
    <w:rsid w:val="37AF72AD"/>
    <w:rsid w:val="382751D0"/>
    <w:rsid w:val="3873B096"/>
    <w:rsid w:val="38B854AA"/>
    <w:rsid w:val="3951945C"/>
    <w:rsid w:val="397FCB66"/>
    <w:rsid w:val="39815A76"/>
    <w:rsid w:val="39D796D4"/>
    <w:rsid w:val="3A04E3F0"/>
    <w:rsid w:val="3A6D2FE3"/>
    <w:rsid w:val="3AD6F035"/>
    <w:rsid w:val="3AEA5825"/>
    <w:rsid w:val="3B441E4E"/>
    <w:rsid w:val="3B8EA8E5"/>
    <w:rsid w:val="3BA339B9"/>
    <w:rsid w:val="3BC06A7A"/>
    <w:rsid w:val="3C81926C"/>
    <w:rsid w:val="3CAF8C0D"/>
    <w:rsid w:val="3CB8FB38"/>
    <w:rsid w:val="3CE57E55"/>
    <w:rsid w:val="3D163C87"/>
    <w:rsid w:val="3D2AC32F"/>
    <w:rsid w:val="3D62E100"/>
    <w:rsid w:val="3DA8F974"/>
    <w:rsid w:val="3E5C4DF2"/>
    <w:rsid w:val="3E7BBF10"/>
    <w:rsid w:val="3E83B72E"/>
    <w:rsid w:val="3E8D0D09"/>
    <w:rsid w:val="3E94A221"/>
    <w:rsid w:val="3F00A245"/>
    <w:rsid w:val="3F25810A"/>
    <w:rsid w:val="3FC78F15"/>
    <w:rsid w:val="3FFCDD5C"/>
    <w:rsid w:val="400471BE"/>
    <w:rsid w:val="406A2598"/>
    <w:rsid w:val="406AE04F"/>
    <w:rsid w:val="40BE299B"/>
    <w:rsid w:val="410D7D73"/>
    <w:rsid w:val="41A0421F"/>
    <w:rsid w:val="42BE6C2E"/>
    <w:rsid w:val="42F44107"/>
    <w:rsid w:val="430EE961"/>
    <w:rsid w:val="43477679"/>
    <w:rsid w:val="43952341"/>
    <w:rsid w:val="43D8EB40"/>
    <w:rsid w:val="43F8F22D"/>
    <w:rsid w:val="4461E116"/>
    <w:rsid w:val="449D36E5"/>
    <w:rsid w:val="4536B619"/>
    <w:rsid w:val="45392279"/>
    <w:rsid w:val="456FE3C9"/>
    <w:rsid w:val="45806FC4"/>
    <w:rsid w:val="459AE2FC"/>
    <w:rsid w:val="459AE495"/>
    <w:rsid w:val="45FFABFB"/>
    <w:rsid w:val="4642A1AE"/>
    <w:rsid w:val="4686AD88"/>
    <w:rsid w:val="4729A821"/>
    <w:rsid w:val="47724D4E"/>
    <w:rsid w:val="486F334A"/>
    <w:rsid w:val="4901CDB7"/>
    <w:rsid w:val="490A75CF"/>
    <w:rsid w:val="49415C1F"/>
    <w:rsid w:val="49EA9370"/>
    <w:rsid w:val="49FE8ABD"/>
    <w:rsid w:val="4A53E0E7"/>
    <w:rsid w:val="4A68DC89"/>
    <w:rsid w:val="4AE3B392"/>
    <w:rsid w:val="4B3717DF"/>
    <w:rsid w:val="4B6FBB7C"/>
    <w:rsid w:val="4BC0AB6C"/>
    <w:rsid w:val="4BEADBB5"/>
    <w:rsid w:val="4C50301A"/>
    <w:rsid w:val="4C79F45C"/>
    <w:rsid w:val="4C98B549"/>
    <w:rsid w:val="4CCF1F02"/>
    <w:rsid w:val="4CD953AF"/>
    <w:rsid w:val="4D8B81A9"/>
    <w:rsid w:val="4DF0C337"/>
    <w:rsid w:val="4E4EBE1C"/>
    <w:rsid w:val="4F74758E"/>
    <w:rsid w:val="4FC8C5B6"/>
    <w:rsid w:val="4FDDA3B9"/>
    <w:rsid w:val="50626B72"/>
    <w:rsid w:val="509FC7A6"/>
    <w:rsid w:val="511FDFF6"/>
    <w:rsid w:val="51A543F4"/>
    <w:rsid w:val="51FE3BD3"/>
    <w:rsid w:val="52AC1650"/>
    <w:rsid w:val="53271083"/>
    <w:rsid w:val="5350228F"/>
    <w:rsid w:val="53700C84"/>
    <w:rsid w:val="5398E0F2"/>
    <w:rsid w:val="53A56D03"/>
    <w:rsid w:val="53C852EB"/>
    <w:rsid w:val="5422886C"/>
    <w:rsid w:val="54508072"/>
    <w:rsid w:val="545780B8"/>
    <w:rsid w:val="54C2E0E4"/>
    <w:rsid w:val="54E9AAD8"/>
    <w:rsid w:val="5508F958"/>
    <w:rsid w:val="554C4017"/>
    <w:rsid w:val="554F04F2"/>
    <w:rsid w:val="55D55ADF"/>
    <w:rsid w:val="55F4A205"/>
    <w:rsid w:val="56264221"/>
    <w:rsid w:val="56A0818F"/>
    <w:rsid w:val="56C438BC"/>
    <w:rsid w:val="56D87986"/>
    <w:rsid w:val="576B8A1D"/>
    <w:rsid w:val="57737C22"/>
    <w:rsid w:val="585995B7"/>
    <w:rsid w:val="58734A66"/>
    <w:rsid w:val="58D621D6"/>
    <w:rsid w:val="58F8CE2F"/>
    <w:rsid w:val="591E53FE"/>
    <w:rsid w:val="59E25EC8"/>
    <w:rsid w:val="59EC17CC"/>
    <w:rsid w:val="5A191CA8"/>
    <w:rsid w:val="5AB27157"/>
    <w:rsid w:val="5AB71D9D"/>
    <w:rsid w:val="5AB72835"/>
    <w:rsid w:val="5AE67F84"/>
    <w:rsid w:val="5B3B0266"/>
    <w:rsid w:val="5BA51E19"/>
    <w:rsid w:val="5BB153C9"/>
    <w:rsid w:val="5BD0513C"/>
    <w:rsid w:val="5C395662"/>
    <w:rsid w:val="5D5A16D7"/>
    <w:rsid w:val="5DC3C9EE"/>
    <w:rsid w:val="5E41D274"/>
    <w:rsid w:val="5E9092D3"/>
    <w:rsid w:val="5F09DB59"/>
    <w:rsid w:val="5F8A8EC0"/>
    <w:rsid w:val="5F901E66"/>
    <w:rsid w:val="5FBECC92"/>
    <w:rsid w:val="5FDBE29D"/>
    <w:rsid w:val="5FE77300"/>
    <w:rsid w:val="602C6334"/>
    <w:rsid w:val="6084F046"/>
    <w:rsid w:val="60981B25"/>
    <w:rsid w:val="615D8F15"/>
    <w:rsid w:val="619A7C7C"/>
    <w:rsid w:val="622F7D3C"/>
    <w:rsid w:val="623609FE"/>
    <w:rsid w:val="625368D2"/>
    <w:rsid w:val="6299CC52"/>
    <w:rsid w:val="62CA27A0"/>
    <w:rsid w:val="63CFBBE7"/>
    <w:rsid w:val="64095F13"/>
    <w:rsid w:val="6418D47D"/>
    <w:rsid w:val="64357D5C"/>
    <w:rsid w:val="6443741F"/>
    <w:rsid w:val="64638F89"/>
    <w:rsid w:val="6479448D"/>
    <w:rsid w:val="64C6C04D"/>
    <w:rsid w:val="64F23DD1"/>
    <w:rsid w:val="6522E1D9"/>
    <w:rsid w:val="65257264"/>
    <w:rsid w:val="6530D2B6"/>
    <w:rsid w:val="65C43FDA"/>
    <w:rsid w:val="65F9D044"/>
    <w:rsid w:val="6639C3E4"/>
    <w:rsid w:val="664871FC"/>
    <w:rsid w:val="666BAF2B"/>
    <w:rsid w:val="66AD3962"/>
    <w:rsid w:val="67616D0F"/>
    <w:rsid w:val="6766BFA8"/>
    <w:rsid w:val="67976173"/>
    <w:rsid w:val="679B304B"/>
    <w:rsid w:val="67D2A96A"/>
    <w:rsid w:val="6876F2F1"/>
    <w:rsid w:val="68CCAAA0"/>
    <w:rsid w:val="68E967AC"/>
    <w:rsid w:val="6997D24E"/>
    <w:rsid w:val="69B0D2D8"/>
    <w:rsid w:val="69B90104"/>
    <w:rsid w:val="69BEF2B0"/>
    <w:rsid w:val="6A214B3C"/>
    <w:rsid w:val="6A21C0A4"/>
    <w:rsid w:val="6A8D2593"/>
    <w:rsid w:val="6AD53985"/>
    <w:rsid w:val="6AEC46A8"/>
    <w:rsid w:val="6AFC8A4E"/>
    <w:rsid w:val="6B2852CF"/>
    <w:rsid w:val="6B5A9BB3"/>
    <w:rsid w:val="6BB7809C"/>
    <w:rsid w:val="6BBDD03D"/>
    <w:rsid w:val="6BC32F69"/>
    <w:rsid w:val="6C28F5F4"/>
    <w:rsid w:val="6C49B071"/>
    <w:rsid w:val="6C53D2C5"/>
    <w:rsid w:val="6C80A3ED"/>
    <w:rsid w:val="6C95DC79"/>
    <w:rsid w:val="6C985AAF"/>
    <w:rsid w:val="6C9D2362"/>
    <w:rsid w:val="6CCC75CD"/>
    <w:rsid w:val="6D361DB2"/>
    <w:rsid w:val="6D5EFFCA"/>
    <w:rsid w:val="6DD1AC03"/>
    <w:rsid w:val="6DD47F87"/>
    <w:rsid w:val="6E0C0996"/>
    <w:rsid w:val="6E0CDA47"/>
    <w:rsid w:val="6E286EA2"/>
    <w:rsid w:val="6E9EB4B0"/>
    <w:rsid w:val="6EAFC3BB"/>
    <w:rsid w:val="6F043D88"/>
    <w:rsid w:val="6F1ECC77"/>
    <w:rsid w:val="6F9A6778"/>
    <w:rsid w:val="701837FE"/>
    <w:rsid w:val="706D3924"/>
    <w:rsid w:val="70B47539"/>
    <w:rsid w:val="70FC6717"/>
    <w:rsid w:val="7130E66C"/>
    <w:rsid w:val="71447B09"/>
    <w:rsid w:val="7193BEF2"/>
    <w:rsid w:val="71FD742C"/>
    <w:rsid w:val="72171D81"/>
    <w:rsid w:val="7221F863"/>
    <w:rsid w:val="72285CAF"/>
    <w:rsid w:val="7251FCD6"/>
    <w:rsid w:val="72A57BEC"/>
    <w:rsid w:val="72A7ABC2"/>
    <w:rsid w:val="72B3DCA8"/>
    <w:rsid w:val="73FACB9C"/>
    <w:rsid w:val="73FDAFF6"/>
    <w:rsid w:val="7418A06E"/>
    <w:rsid w:val="74DAC641"/>
    <w:rsid w:val="757D0077"/>
    <w:rsid w:val="758608BC"/>
    <w:rsid w:val="765BDE53"/>
    <w:rsid w:val="76CA2C4D"/>
    <w:rsid w:val="76EA8EA4"/>
    <w:rsid w:val="77E396B8"/>
    <w:rsid w:val="78210989"/>
    <w:rsid w:val="78FF8B76"/>
    <w:rsid w:val="790A8D7B"/>
    <w:rsid w:val="7919444E"/>
    <w:rsid w:val="79F34E69"/>
    <w:rsid w:val="79FFFE2D"/>
    <w:rsid w:val="7A0AF521"/>
    <w:rsid w:val="7A136F78"/>
    <w:rsid w:val="7A18A379"/>
    <w:rsid w:val="7A6BE180"/>
    <w:rsid w:val="7A8B933B"/>
    <w:rsid w:val="7AAFA890"/>
    <w:rsid w:val="7B5FAC04"/>
    <w:rsid w:val="7BC38F6D"/>
    <w:rsid w:val="7BD436D9"/>
    <w:rsid w:val="7C3F19BE"/>
    <w:rsid w:val="7C6276C8"/>
    <w:rsid w:val="7CBF4E98"/>
    <w:rsid w:val="7CCB90D5"/>
    <w:rsid w:val="7CFFDFBC"/>
    <w:rsid w:val="7D2CB914"/>
    <w:rsid w:val="7D3E7B16"/>
    <w:rsid w:val="7D4108A1"/>
    <w:rsid w:val="7D921434"/>
    <w:rsid w:val="7E7174CE"/>
    <w:rsid w:val="7E95BF2A"/>
    <w:rsid w:val="7E9BB01D"/>
    <w:rsid w:val="7EDB14C5"/>
    <w:rsid w:val="7EFB302F"/>
    <w:rsid w:val="7F19D4BC"/>
    <w:rsid w:val="7F1E5DAB"/>
    <w:rsid w:val="7FEE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2F7C563"/>
  <w15:chartTrackingRefBased/>
  <w15:docId w15:val="{68EA938F-6610-485D-9D95-3F11AAB3D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val="en-GB" w:eastAsia="en-US"/>
    </w:rPr>
  </w:style>
  <w:style w:type="paragraph" w:styleId="Heading1">
    <w:name w:val="heading 1"/>
    <w:basedOn w:val="Normal"/>
    <w:next w:val="Normal"/>
    <w:qFormat/>
    <w:pPr>
      <w:keepNext/>
      <w:tabs>
        <w:tab w:val="right" w:pos="7920"/>
      </w:tabs>
      <w:outlineLvl w:val="0"/>
    </w:pPr>
    <w:rPr>
      <w:b/>
      <w:bCs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Caption">
    <w:name w:val="caption"/>
    <w:basedOn w:val="Normal"/>
    <w:next w:val="Normal"/>
    <w:qFormat/>
    <w:pPr>
      <w:jc w:val="center"/>
    </w:pPr>
    <w:rPr>
      <w:rFonts w:ascii="Book Antiqua" w:hAnsi="Book Antiqua"/>
      <w:b/>
      <w:sz w:val="22"/>
    </w:rPr>
  </w:style>
  <w:style w:type="table" w:styleId="TableGrid">
    <w:name w:val="Table Grid"/>
    <w:basedOn w:val="TableNormal"/>
    <w:rsid w:val="007D16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9F7EB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2A04E5"/>
  </w:style>
  <w:style w:type="paragraph" w:customStyle="1" w:styleId="xmsonormal">
    <w:name w:val="x_msonormal"/>
    <w:basedOn w:val="Normal"/>
    <w:rsid w:val="00394EAF"/>
    <w:pPr>
      <w:spacing w:before="100" w:beforeAutospacing="1" w:after="100" w:afterAutospacing="1"/>
    </w:pPr>
    <w:rPr>
      <w:sz w:val="24"/>
      <w:szCs w:val="24"/>
      <w:lang w:eastAsia="en-GB"/>
    </w:rPr>
  </w:style>
  <w:style w:type="paragraph" w:styleId="NormalWeb">
    <w:name w:val="Normal (Web)"/>
    <w:basedOn w:val="Normal"/>
    <w:uiPriority w:val="99"/>
    <w:unhideWhenUsed/>
    <w:rsid w:val="00394EAF"/>
    <w:pPr>
      <w:spacing w:before="100" w:beforeAutospacing="1" w:after="100" w:afterAutospacing="1"/>
    </w:pPr>
    <w:rPr>
      <w:sz w:val="24"/>
      <w:szCs w:val="24"/>
      <w:lang w:eastAsia="en-GB"/>
    </w:rPr>
  </w:style>
  <w:style w:type="paragraph" w:customStyle="1" w:styleId="paragraph">
    <w:name w:val="paragraph"/>
    <w:basedOn w:val="Normal"/>
    <w:rsid w:val="003841AE"/>
    <w:pPr>
      <w:spacing w:before="100" w:beforeAutospacing="1" w:after="100" w:afterAutospacing="1"/>
    </w:pPr>
    <w:rPr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3841AE"/>
  </w:style>
  <w:style w:type="character" w:customStyle="1" w:styleId="eop">
    <w:name w:val="eop"/>
    <w:basedOn w:val="DefaultParagraphFont"/>
    <w:rsid w:val="003841AE"/>
  </w:style>
  <w:style w:type="paragraph" w:styleId="NoSpacing">
    <w:name w:val="No Spacing"/>
    <w:uiPriority w:val="1"/>
    <w:qFormat/>
    <w:rsid w:val="0002472A"/>
    <w:rPr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864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4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20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523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09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05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9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7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3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85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71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43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76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1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44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57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49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43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44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30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475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6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3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0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90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7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7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5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7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9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82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8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55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9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1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46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50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7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62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1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2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39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4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00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55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2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98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29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51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99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03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92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6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72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19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5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4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91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85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09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72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10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89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23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8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30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82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47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65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13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40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01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8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422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24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05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55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56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82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19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08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71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46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996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3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5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05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7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84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8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7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5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5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90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7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9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0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8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0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97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1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76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9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64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43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8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9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63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6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06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4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6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0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8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8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3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3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94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0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68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03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7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8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1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0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9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6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37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0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6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08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8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1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2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83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7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1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4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8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0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34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33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1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2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09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4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47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4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8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80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0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1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4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8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6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0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5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57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4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3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24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1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87e0202adc8b47f9" Type="http://schemas.microsoft.com/office/2019/09/relationships/intelligence" Target="intelligenc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hyperlink" Target="mailto:office@mill-lane.oxon.sch.uk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anager\Application%20Data\Microsoft\Templates\Letterhead%20School%20&amp;%20Windmill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cec3b11-46c9-41cc-bcbc-099c1464f52d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C82831443FCE4C8ED4E9FE624C880E" ma:contentTypeVersion="17" ma:contentTypeDescription="Create a new document." ma:contentTypeScope="" ma:versionID="abb56b848c3d3478a8c9ee5df1a0fdd3">
  <xsd:schema xmlns:xsd="http://www.w3.org/2001/XMLSchema" xmlns:xs="http://www.w3.org/2001/XMLSchema" xmlns:p="http://schemas.microsoft.com/office/2006/metadata/properties" xmlns:ns3="5cec3b11-46c9-41cc-bcbc-099c1464f52d" xmlns:ns4="c1cc5233-0a48-47e1-8b4f-45da13b094a7" targetNamespace="http://schemas.microsoft.com/office/2006/metadata/properties" ma:root="true" ma:fieldsID="d22f664a45fc51ac052ec8e14d48c45f" ns3:_="" ns4:_="">
    <xsd:import namespace="5cec3b11-46c9-41cc-bcbc-099c1464f52d"/>
    <xsd:import namespace="c1cc5233-0a48-47e1-8b4f-45da13b094a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ec3b11-46c9-41cc-bcbc-099c1464f5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cc5233-0a48-47e1-8b4f-45da13b094a7" elementFormDefault="qualified">
    <xsd:import namespace="http://schemas.microsoft.com/office/2006/documentManagement/types"/>
    <xsd:import namespace="http://schemas.microsoft.com/office/infopath/2007/PartnerControls"/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14F1012-1C4B-4268-86C3-7171B19C01F7}">
  <ds:schemaRefs>
    <ds:schemaRef ds:uri="http://schemas.microsoft.com/office/2006/documentManagement/types"/>
    <ds:schemaRef ds:uri="http://schemas.microsoft.com/office/infopath/2007/PartnerControls"/>
    <ds:schemaRef ds:uri="http://purl.org/dc/dcmitype/"/>
    <ds:schemaRef ds:uri="5cec3b11-46c9-41cc-bcbc-099c1464f52d"/>
    <ds:schemaRef ds:uri="http://purl.org/dc/elements/1.1/"/>
    <ds:schemaRef ds:uri="c1cc5233-0a48-47e1-8b4f-45da13b094a7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5EBE4DAA-FEBA-4B95-A1E1-276F7CE5863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CF08733-755E-406B-BFBE-7B4CF10F50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ec3b11-46c9-41cc-bcbc-099c1464f52d"/>
    <ds:schemaRef ds:uri="c1cc5233-0a48-47e1-8b4f-45da13b094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F3A2449-E001-4FDE-BEF2-997244A5DEA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 School &amp; Windmill</Template>
  <TotalTime>0</TotalTime>
  <Pages>3</Pages>
  <Words>1003</Words>
  <Characters>4971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5963</CharactersWithSpaces>
  <SharedDoc>false</SharedDoc>
  <HLinks>
    <vt:vector size="6" baseType="variant">
      <vt:variant>
        <vt:i4>1638507</vt:i4>
      </vt:variant>
      <vt:variant>
        <vt:i4>0</vt:i4>
      </vt:variant>
      <vt:variant>
        <vt:i4>0</vt:i4>
      </vt:variant>
      <vt:variant>
        <vt:i4>5</vt:i4>
      </vt:variant>
      <vt:variant>
        <vt:lpwstr>mailto:office@mill-lane.oxon.sch.uk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Head</dc:creator>
  <cp:keywords/>
  <cp:lastModifiedBy>Samuel Thompson</cp:lastModifiedBy>
  <cp:revision>2</cp:revision>
  <cp:lastPrinted>2010-09-08T09:06:00Z</cp:lastPrinted>
  <dcterms:created xsi:type="dcterms:W3CDTF">2025-04-28T08:24:00Z</dcterms:created>
  <dcterms:modified xsi:type="dcterms:W3CDTF">2025-04-28T08:24:00Z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0x0101008FC82831443FCE4C8ED4E9FE624C880E</vt:lpwstr>
  </property>
</Properties>
</file>